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3.259995pt;margin-top:366.820007pt;width:265.05pt;height:69.6pt;mso-position-horizontal-relative:page;mso-position-vertical-relative:page;z-index:-44752" type="#_x0000_t202" filled="false" stroked="false">
            <v:textbox inset="0,0,0,0">
              <w:txbxContent>
                <w:p>
                  <w:pPr>
                    <w:spacing w:line="1391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35"/>
                      <w:szCs w:val="135"/>
                    </w:rPr>
                  </w:pPr>
                  <w:r>
                    <w:rPr>
                      <w:rFonts w:ascii="Calibri"/>
                      <w:b/>
                      <w:spacing w:val="-1"/>
                      <w:sz w:val="135"/>
                    </w:rPr>
                    <w:t>PRESTASI</w:t>
                  </w:r>
                  <w:r>
                    <w:rPr>
                      <w:rFonts w:ascii="Calibri"/>
                      <w:sz w:val="135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3.333977pt;margin-top:61.990002pt;width:424.9pt;height:510.9pt;mso-position-horizontal-relative:page;mso-position-vertical-relative:page;z-index:-44728" coordorigin="1867,1240" coordsize="8498,10218">
            <v:group style="position:absolute;left:1872;top:1246;width:8486;height:2" coordorigin="1872,1246" coordsize="8486,2">
              <v:shape style="position:absolute;left:1872;top:1246;width:8486;height:2" coordorigin="1872,1246" coordsize="8486,0" path="m1872,1246l10358,1246e" filled="false" stroked="true" strokeweight=".580pt" strokecolor="#000000">
                <v:path arrowok="t"/>
              </v:shape>
            </v:group>
            <v:group style="position:absolute;left:1877;top:1250;width:2;height:10197" coordorigin="1877,1250" coordsize="2,10197">
              <v:shape style="position:absolute;left:1877;top:1250;width:2;height:10197" coordorigin="1877,1250" coordsize="0,10197" path="m1877,1250l1877,11447e" filled="false" stroked="true" strokeweight=".580pt" strokecolor="#000000">
                <v:path arrowok="t"/>
              </v:shape>
            </v:group>
            <v:group style="position:absolute;left:3720;top:1250;width:2;height:10197" coordorigin="3720,1250" coordsize="2,10197">
              <v:shape style="position:absolute;left:3720;top:1250;width:2;height:10197" coordorigin="3720,1250" coordsize="0,10197" path="m3720,1250l3720,11447e" filled="false" stroked="true" strokeweight=".58001pt" strokecolor="#000000">
                <v:path arrowok="t"/>
              </v:shape>
            </v:group>
            <v:group style="position:absolute;left:10353;top:1250;width:2;height:10197" coordorigin="10353,1250" coordsize="2,10197">
              <v:shape style="position:absolute;left:10353;top:1250;width:2;height:10197" coordorigin="10353,1250" coordsize="0,10197" path="m10353,1250l10353,11447e" filled="false" stroked="true" strokeweight=".579980pt" strokecolor="#000000">
                <v:path arrowok="t"/>
              </v:shape>
            </v:group>
            <v:group style="position:absolute;left:1872;top:1692;width:8486;height:2" coordorigin="1872,1692" coordsize="8486,2">
              <v:shape style="position:absolute;left:1872;top:1692;width:8486;height:2" coordorigin="1872,1692" coordsize="8486,0" path="m1872,1692l10358,1692e" filled="false" stroked="true" strokeweight=".580pt" strokecolor="#000000">
                <v:path arrowok="t"/>
              </v:shape>
            </v:group>
            <v:group style="position:absolute;left:1872;top:2026;width:8486;height:2" coordorigin="1872,2026" coordsize="8486,2">
              <v:shape style="position:absolute;left:1872;top:2026;width:8486;height:2" coordorigin="1872,2026" coordsize="8486,0" path="m1872,2026l10358,2026e" filled="false" stroked="true" strokeweight=".580pt" strokecolor="#000000">
                <v:path arrowok="t"/>
              </v:shape>
            </v:group>
            <v:group style="position:absolute;left:1872;top:2364;width:8486;height:2" coordorigin="1872,2364" coordsize="8486,2">
              <v:shape style="position:absolute;left:1872;top:2364;width:8486;height:2" coordorigin="1872,2364" coordsize="8486,0" path="m1872,2364l10358,2364e" filled="false" stroked="true" strokeweight=".580pt" strokecolor="#000000">
                <v:path arrowok="t"/>
              </v:shape>
            </v:group>
            <v:group style="position:absolute;left:1872;top:2698;width:8486;height:2" coordorigin="1872,2698" coordsize="8486,2">
              <v:shape style="position:absolute;left:1872;top:2698;width:8486;height:2" coordorigin="1872,2698" coordsize="8486,0" path="m1872,2698l10358,2698e" filled="false" stroked="true" strokeweight=".580pt" strokecolor="#000000">
                <v:path arrowok="t"/>
              </v:shape>
            </v:group>
            <v:group style="position:absolute;left:1872;top:3036;width:8486;height:2" coordorigin="1872,3036" coordsize="8486,2">
              <v:shape style="position:absolute;left:1872;top:3036;width:8486;height:2" coordorigin="1872,3036" coordsize="8486,0" path="m1872,3036l10358,3036e" filled="false" stroked="true" strokeweight=".580pt" strokecolor="#000000">
                <v:path arrowok="t"/>
              </v:shape>
            </v:group>
            <v:group style="position:absolute;left:1872;top:3701;width:8486;height:2" coordorigin="1872,3701" coordsize="8486,2">
              <v:shape style="position:absolute;left:1872;top:3701;width:8486;height:2" coordorigin="1872,3701" coordsize="8486,0" path="m1872,3701l10358,3701e" filled="false" stroked="true" strokeweight=".580pt" strokecolor="#000000">
                <v:path arrowok="t"/>
              </v:shape>
            </v:group>
            <v:group style="position:absolute;left:1872;top:5019;width:8486;height:2" coordorigin="1872,5019" coordsize="8486,2">
              <v:shape style="position:absolute;left:1872;top:5019;width:8486;height:2" coordorigin="1872,5019" coordsize="8486,0" path="m1872,5019l10358,5019e" filled="false" stroked="true" strokeweight=".58001pt" strokecolor="#000000">
                <v:path arrowok="t"/>
              </v:shape>
            </v:group>
            <v:group style="position:absolute;left:1872;top:8975;width:8486;height:2" coordorigin="1872,8975" coordsize="8486,2">
              <v:shape style="position:absolute;left:1872;top:8975;width:8486;height:2" coordorigin="1872,8975" coordsize="8486,0" path="m1872,8975l10358,8975e" filled="false" stroked="true" strokeweight=".58001pt" strokecolor="#000000">
                <v:path arrowok="t"/>
              </v:shape>
            </v:group>
            <v:group style="position:absolute;left:1872;top:11452;width:8486;height:2" coordorigin="1872,11452" coordsize="8486,2">
              <v:shape style="position:absolute;left:1872;top:11452;width:8486;height:2" coordorigin="1872,11452" coordsize="8486,0" path="m1872,11452l10358,11452e" filled="false" stroked="true" strokeweight=".58004pt" strokecolor="#000000">
                <v:path arrowok="t"/>
              </v:shape>
              <v:shape style="position:absolute;left:3824;top:5023;width:5021;height:3496" type="#_x0000_t75" stroked="false">
                <v:imagedata r:id="rId5" o:title=""/>
              </v:shape>
              <v:shape style="position:absolute;left:4176;top:8978;width:2189;height:2194" type="#_x0000_t75" stroked="false">
                <v:imagedata r:id="rId6" o:title=""/>
              </v:shape>
            </v:group>
            <w10:wrap type="none"/>
          </v:group>
        </w:pict>
      </w:r>
      <w:r>
        <w:rPr/>
        <w:pict>
          <v:shape style="position:absolute;margin-left:93.863998pt;margin-top:62.279999pt;width:92.2pt;height:22.35pt;mso-position-horizontal-relative:page;mso-position-vertical-relative:page;z-index:-44704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NAMA</w:t>
                  </w:r>
                  <w:r>
                    <w:rPr>
                      <w:rFonts w:ascii="Trebuchet MS"/>
                      <w:b/>
                      <w:spacing w:val="48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KEJUARAAN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62.279999pt;width:331.65pt;height:22.35pt;mso-position-horizontal-relative:page;mso-position-vertical-relative:page;z-index:-44680" type="#_x0000_t202" filled="false" stroked="false">
            <v:textbox inset="0,0,0,0">
              <w:txbxContent>
                <w:p>
                  <w:pPr>
                    <w:spacing w:before="1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LUSTRUM</w:t>
                  </w:r>
                  <w:r>
                    <w:rPr>
                      <w:rFonts w:ascii="Trebuchet MS"/>
                      <w:b/>
                      <w:spacing w:val="43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1"/>
                      <w:sz w:val="18"/>
                    </w:rPr>
                    <w:t>2020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84.620003pt;width:92.2pt;height:16.7pt;mso-position-horizontal-relative:page;mso-position-vertical-relative:page;z-index:-44656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PERINGKAT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84.620003pt;width:331.65pt;height:16.7pt;mso-position-horizontal-relative:page;mso-position-vertical-relative:page;z-index:-44632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w w:val="105"/>
                      <w:sz w:val="18"/>
                    </w:rPr>
                    <w:t>2nd</w:t>
                  </w:r>
                  <w:r>
                    <w:rPr>
                      <w:rFonts w:ascii="Trebuchet MS"/>
                      <w:spacing w:val="-15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w w:val="105"/>
                      <w:sz w:val="18"/>
                    </w:rPr>
                    <w:t>Winner</w:t>
                  </w:r>
                  <w:r>
                    <w:rPr>
                      <w:rFonts w:ascii="Trebuchet MS"/>
                      <w:spacing w:val="-14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w w:val="105"/>
                      <w:sz w:val="18"/>
                    </w:rPr>
                    <w:t>Industrial</w:t>
                  </w:r>
                  <w:r>
                    <w:rPr>
                      <w:rFonts w:ascii="Trebuchet MS"/>
                      <w:spacing w:val="-13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w w:val="105"/>
                      <w:sz w:val="18"/>
                    </w:rPr>
                    <w:t>Problem</w:t>
                  </w:r>
                  <w:r>
                    <w:rPr>
                      <w:rFonts w:ascii="Trebuchet MS"/>
                      <w:spacing w:val="-14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w w:val="105"/>
                      <w:sz w:val="18"/>
                    </w:rPr>
                    <w:t>Solving</w:t>
                  </w:r>
                  <w:r>
                    <w:rPr>
                      <w:rFonts w:ascii="Trebuchet MS"/>
                      <w:spacing w:val="-13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w w:val="105"/>
                      <w:sz w:val="18"/>
                    </w:rPr>
                    <w:t>2020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01.300003pt;width:92.2pt;height:16.95pt;mso-position-horizontal-relative:page;mso-position-vertical-relative:page;z-index:-44608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DESKRIPSI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01.300003pt;width:331.65pt;height:16.95pt;mso-position-horizontal-relative:page;mso-position-vertical-relative:page;z-index:-44584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18.220001pt;width:92.2pt;height:16.7pt;mso-position-horizontal-relative:page;mso-position-vertical-relative:page;z-index:-44560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18.220001pt;width:331.65pt;height:16.7pt;mso-position-horizontal-relative:page;mso-position-vertical-relative:page;z-index:-44536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w w:val="105"/>
                      <w:sz w:val="18"/>
                    </w:rPr>
                    <w:t>Universitas</w:t>
                  </w:r>
                  <w:r>
                    <w:rPr>
                      <w:rFonts w:ascii="Trebuchet MS"/>
                      <w:spacing w:val="-22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1"/>
                      <w:w w:val="105"/>
                      <w:sz w:val="18"/>
                    </w:rPr>
                    <w:t>Sumatera</w:t>
                  </w:r>
                  <w:r>
                    <w:rPr>
                      <w:rFonts w:ascii="Trebuchet MS"/>
                      <w:spacing w:val="-23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1"/>
                      <w:w w:val="105"/>
                      <w:sz w:val="18"/>
                    </w:rPr>
                    <w:t>Utara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34.899994pt;width:92.2pt;height:16.95pt;mso-position-horizontal-relative:page;mso-position-vertical-relative:page;z-index:-44512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WAKTU</w:t>
                  </w:r>
                  <w:r>
                    <w:rPr>
                      <w:rFonts w:ascii="Trebuchet MS"/>
                      <w:b/>
                      <w:spacing w:val="2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&amp;</w:t>
                  </w:r>
                  <w:r>
                    <w:rPr>
                      <w:rFonts w:ascii="Trebuchet MS"/>
                      <w:b/>
                      <w:spacing w:val="26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TEMPAT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34.899994pt;width:331.65pt;height:16.95pt;mso-position-horizontal-relative:page;mso-position-vertical-relative:page;z-index:-44488" type="#_x0000_t202" filled="false" stroked="false">
            <v:textbox inset="0,0,0,0">
              <w:txbxContent>
                <w:p>
                  <w:pPr>
                    <w:spacing w:before="8"/>
                    <w:ind w:left="12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w w:val="105"/>
                      <w:sz w:val="18"/>
                    </w:rPr>
                    <w:t>22-23</w:t>
                  </w:r>
                  <w:r>
                    <w:rPr>
                      <w:rFonts w:ascii="Trebuchet MS"/>
                      <w:spacing w:val="-17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w w:val="105"/>
                      <w:sz w:val="18"/>
                    </w:rPr>
                    <w:t>Januari</w:t>
                  </w:r>
                  <w:r>
                    <w:rPr>
                      <w:rFonts w:ascii="Trebuchet MS"/>
                      <w:spacing w:val="-15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w w:val="105"/>
                      <w:sz w:val="18"/>
                    </w:rPr>
                    <w:t>2020;</w:t>
                  </w:r>
                  <w:r>
                    <w:rPr>
                      <w:rFonts w:ascii="Trebuchet MS"/>
                      <w:spacing w:val="-15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w w:val="105"/>
                      <w:sz w:val="18"/>
                    </w:rPr>
                    <w:t>Universitas</w:t>
                  </w:r>
                  <w:r>
                    <w:rPr>
                      <w:rFonts w:ascii="Trebuchet MS"/>
                      <w:spacing w:val="-18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1"/>
                      <w:w w:val="105"/>
                      <w:sz w:val="18"/>
                    </w:rPr>
                    <w:t>Indonesia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51.820007pt;width:92.2pt;height:33.25pt;mso-position-horizontal-relative:page;mso-position-vertical-relative:page;z-index:-44464" type="#_x0000_t202" filled="false" stroked="false">
            <v:textbox inset="0,0,0,0">
              <w:txbxContent>
                <w:p>
                  <w:pPr>
                    <w:spacing w:line="377" w:lineRule="auto" w:before="8"/>
                    <w:ind w:left="105" w:right="163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JENIS</w:t>
                  </w:r>
                  <w:r>
                    <w:rPr>
                      <w:rFonts w:ascii="Trebuchet MS"/>
                      <w:b/>
                      <w:spacing w:val="21"/>
                      <w:w w:val="102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PERLOMBAAN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51.820007pt;width:331.65pt;height:33.25pt;mso-position-horizontal-relative:page;mso-position-vertical-relative:page;z-index:-44440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Tim</w:t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85.059998pt;width:92.2pt;height:65.9pt;mso-position-horizontal-relative:page;mso-position-vertical-relative:page;z-index:-44416" type="#_x0000_t202" filled="false" stroked="false">
            <v:textbox inset="0,0,0,0">
              <w:txbxContent>
                <w:p>
                  <w:pPr>
                    <w:spacing w:line="372" w:lineRule="auto" w:before="8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NAMA/JURUSAN</w:t>
                  </w:r>
                  <w:r>
                    <w:rPr>
                      <w:rFonts w:ascii="Trebuchet MS"/>
                      <w:b/>
                      <w:spacing w:val="27"/>
                      <w:w w:val="102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MAHASISWA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85.059998pt;width:331.65pt;height:65.9pt;mso-position-horizontal-relative:page;mso-position-vertical-relative:page;z-index:-44392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1"/>
                    </w:numPr>
                    <w:tabs>
                      <w:tab w:pos="404" w:val="left" w:leader="none"/>
                    </w:tabs>
                    <w:spacing w:before="126"/>
                    <w:ind w:left="403" w:right="0" w:hanging="341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Agustion</w:t>
                  </w:r>
                  <w:r>
                    <w:rPr>
                      <w:rFonts w:ascii="Trebuchet MS"/>
                      <w:spacing w:val="40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Suhada/Teknik</w:t>
                  </w:r>
                  <w:r>
                    <w:rPr>
                      <w:rFonts w:ascii="Trebuchet MS"/>
                      <w:spacing w:val="41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Kimia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04" w:val="left" w:leader="none"/>
                    </w:tabs>
                    <w:spacing w:before="119"/>
                    <w:ind w:left="403" w:right="0" w:hanging="341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David</w:t>
                  </w:r>
                  <w:r>
                    <w:rPr>
                      <w:rFonts w:ascii="Trebuchet MS"/>
                      <w:spacing w:val="36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Alvin</w:t>
                  </w:r>
                  <w:r>
                    <w:rPr>
                      <w:rFonts w:ascii="Trebuchet MS"/>
                      <w:spacing w:val="37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Christopher/Teknik</w:t>
                  </w:r>
                  <w:r>
                    <w:rPr>
                      <w:rFonts w:ascii="Trebuchet MS"/>
                      <w:spacing w:val="36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Kimia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250.940002pt;width:92.2pt;height:197.85pt;mso-position-horizontal-relative:page;mso-position-vertical-relative:page;z-index:-44368" type="#_x0000_t202" filled="false" stroked="false">
            <v:textbox inset="0,0,0,0">
              <w:txbxContent>
                <w:p>
                  <w:pPr>
                    <w:spacing w:before="11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DOKUMENTASI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250.940002pt;width:331.65pt;height:197.85pt;mso-position-horizontal-relative:page;mso-position-vertical-relative:page;z-index:-4434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448.75pt;width:92.2pt;height:123.85pt;mso-position-horizontal-relative:page;mso-position-vertical-relative:page;z-index:-44320" type="#_x0000_t202" filled="false" stroked="false">
            <v:textbox inset="0,0,0,0">
              <w:txbxContent>
                <w:p>
                  <w:pPr>
                    <w:spacing w:line="372" w:lineRule="auto" w:before="11"/>
                    <w:ind w:left="105" w:right="163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LOGO</w:t>
                  </w:r>
                  <w:r>
                    <w:rPr>
                      <w:rFonts w:ascii="Trebuchet MS"/>
                      <w:b/>
                      <w:spacing w:val="4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SPONSOR/</w:t>
                  </w:r>
                  <w:r>
                    <w:rPr>
                      <w:rFonts w:ascii="Trebuchet MS"/>
                      <w:b/>
                      <w:spacing w:val="22"/>
                      <w:w w:val="102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448.75pt;width:331.65pt;height:123.85pt;mso-position-horizontal-relative:page;mso-position-vertical-relative:page;z-index:-4429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16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3.333992pt;margin-top:61.990002pt;width:424.9pt;height:518.1pt;mso-position-horizontal-relative:page;mso-position-vertical-relative:page;z-index:-44272" coordorigin="1867,1240" coordsize="8498,10362">
            <v:group style="position:absolute;left:1872;top:1246;width:8486;height:2" coordorigin="1872,1246" coordsize="8486,2">
              <v:shape style="position:absolute;left:1872;top:1246;width:8486;height:2" coordorigin="1872,1246" coordsize="8486,0" path="m1872,1246l10358,1246e" filled="false" stroked="true" strokeweight=".580pt" strokecolor="#000000">
                <v:path arrowok="t"/>
              </v:shape>
            </v:group>
            <v:group style="position:absolute;left:1877;top:1250;width:2;height:10341" coordorigin="1877,1250" coordsize="2,10341">
              <v:shape style="position:absolute;left:1877;top:1250;width:2;height:10341" coordorigin="1877,1250" coordsize="0,10341" path="m1877,1250l1877,11591e" filled="false" stroked="true" strokeweight=".580pt" strokecolor="#000000">
                <v:path arrowok="t"/>
              </v:shape>
            </v:group>
            <v:group style="position:absolute;left:3720;top:1250;width:2;height:10341" coordorigin="3720,1250" coordsize="2,10341">
              <v:shape style="position:absolute;left:3720;top:1250;width:2;height:10341" coordorigin="3720,1250" coordsize="0,10341" path="m3720,1250l3720,11591e" filled="false" stroked="true" strokeweight=".58001pt" strokecolor="#000000">
                <v:path arrowok="t"/>
              </v:shape>
            </v:group>
            <v:group style="position:absolute;left:10353;top:1250;width:2;height:10341" coordorigin="10353,1250" coordsize="2,10341">
              <v:shape style="position:absolute;left:10353;top:1250;width:2;height:10341" coordorigin="10353,1250" coordsize="0,10341" path="m10353,1250l10353,11591e" filled="false" stroked="true" strokeweight=".579980pt" strokecolor="#000000">
                <v:path arrowok="t"/>
              </v:shape>
            </v:group>
            <v:group style="position:absolute;left:1872;top:1692;width:8486;height:2" coordorigin="1872,1692" coordsize="8486,2">
              <v:shape style="position:absolute;left:1872;top:1692;width:8486;height:2" coordorigin="1872,1692" coordsize="8486,0" path="m1872,1692l10358,1692e" filled="false" stroked="true" strokeweight=".580pt" strokecolor="#000000">
                <v:path arrowok="t"/>
              </v:shape>
            </v:group>
            <v:group style="position:absolute;left:1872;top:2026;width:8486;height:2" coordorigin="1872,2026" coordsize="8486,2">
              <v:shape style="position:absolute;left:1872;top:2026;width:8486;height:2" coordorigin="1872,2026" coordsize="8486,0" path="m1872,2026l10358,2026e" filled="false" stroked="true" strokeweight=".580pt" strokecolor="#000000">
                <v:path arrowok="t"/>
              </v:shape>
            </v:group>
            <v:group style="position:absolute;left:1872;top:2364;width:8486;height:2" coordorigin="1872,2364" coordsize="8486,2">
              <v:shape style="position:absolute;left:1872;top:2364;width:8486;height:2" coordorigin="1872,2364" coordsize="8486,0" path="m1872,2364l10358,2364e" filled="false" stroked="true" strokeweight=".580pt" strokecolor="#000000">
                <v:path arrowok="t"/>
              </v:shape>
            </v:group>
            <v:group style="position:absolute;left:1872;top:2698;width:8486;height:2" coordorigin="1872,2698" coordsize="8486,2">
              <v:shape style="position:absolute;left:1872;top:2698;width:8486;height:2" coordorigin="1872,2698" coordsize="8486,0" path="m1872,2698l10358,2698e" filled="false" stroked="true" strokeweight=".580pt" strokecolor="#000000">
                <v:path arrowok="t"/>
              </v:shape>
            </v:group>
            <v:group style="position:absolute;left:1872;top:3036;width:8486;height:2" coordorigin="1872,3036" coordsize="8486,2">
              <v:shape style="position:absolute;left:1872;top:3036;width:8486;height:2" coordorigin="1872,3036" coordsize="8486,0" path="m1872,3036l10358,3036e" filled="false" stroked="true" strokeweight=".580pt" strokecolor="#000000">
                <v:path arrowok="t"/>
              </v:shape>
            </v:group>
            <v:group style="position:absolute;left:1872;top:3701;width:8486;height:2" coordorigin="1872,3701" coordsize="8486,2">
              <v:shape style="position:absolute;left:1872;top:3701;width:8486;height:2" coordorigin="1872,3701" coordsize="8486,0" path="m1872,3701l10358,3701e" filled="false" stroked="true" strokeweight=".580pt" strokecolor="#000000">
                <v:path arrowok="t"/>
              </v:shape>
            </v:group>
            <v:group style="position:absolute;left:1872;top:5019;width:8486;height:2" coordorigin="1872,5019" coordsize="8486,2">
              <v:shape style="position:absolute;left:1872;top:5019;width:8486;height:2" coordorigin="1872,5019" coordsize="8486,0" path="m1872,5019l10358,5019e" filled="false" stroked="true" strokeweight=".58001pt" strokecolor="#000000">
                <v:path arrowok="t"/>
              </v:shape>
            </v:group>
            <v:group style="position:absolute;left:1872;top:8975;width:8486;height:2" coordorigin="1872,8975" coordsize="8486,2">
              <v:shape style="position:absolute;left:1872;top:8975;width:8486;height:2" coordorigin="1872,8975" coordsize="8486,0" path="m1872,8975l10358,8975e" filled="false" stroked="true" strokeweight=".58001pt" strokecolor="#000000">
                <v:path arrowok="t"/>
              </v:shape>
            </v:group>
            <v:group style="position:absolute;left:1872;top:11596;width:8486;height:2" coordorigin="1872,11596" coordsize="8486,2">
              <v:shape style="position:absolute;left:1872;top:11596;width:8486;height:2" coordorigin="1872,11596" coordsize="8486,0" path="m1872,11596l10358,11596e" filled="false" stroked="true" strokeweight=".579980pt" strokecolor="#000000">
                <v:path arrowok="t"/>
              </v:shape>
              <v:shape style="position:absolute;left:3824;top:5023;width:5021;height:3496" type="#_x0000_t75" stroked="false">
                <v:imagedata r:id="rId5" o:title=""/>
              </v:shape>
              <v:shape style="position:absolute;left:4176;top:9088;width:2496;height:2502" type="#_x0000_t75" stroked="false">
                <v:imagedata r:id="rId6" o:title=""/>
              </v:shape>
            </v:group>
            <w10:wrap type="none"/>
          </v:group>
        </w:pict>
      </w:r>
      <w:r>
        <w:rPr/>
        <w:pict>
          <v:shape style="position:absolute;margin-left:93.863998pt;margin-top:62.279999pt;width:92.2pt;height:22.35pt;mso-position-horizontal-relative:page;mso-position-vertical-relative:page;z-index:-44248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NAMA</w:t>
                  </w:r>
                  <w:r>
                    <w:rPr>
                      <w:rFonts w:ascii="Trebuchet MS"/>
                      <w:b/>
                      <w:spacing w:val="48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KEJUARAAN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62.279999pt;width:331.65pt;height:22.35pt;mso-position-horizontal-relative:page;mso-position-vertical-relative:page;z-index:-44224" type="#_x0000_t202" filled="false" stroked="false">
            <v:textbox inset="0,0,0,0">
              <w:txbxContent>
                <w:p>
                  <w:pPr>
                    <w:spacing w:before="1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LUSTRUM</w:t>
                  </w:r>
                  <w:r>
                    <w:rPr>
                      <w:rFonts w:ascii="Trebuchet MS"/>
                      <w:b/>
                      <w:spacing w:val="37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2020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84.620003pt;width:92.2pt;height:16.7pt;mso-position-horizontal-relative:page;mso-position-vertical-relative:page;z-index:-44200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PERINGKAT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84.620003pt;width:331.65pt;height:16.7pt;mso-position-horizontal-relative:page;mso-position-vertical-relative:page;z-index:-44176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3rd</w:t>
                  </w:r>
                  <w:r>
                    <w:rPr>
                      <w:rFonts w:ascii="Trebuchet MS"/>
                      <w:spacing w:val="21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Winner</w:t>
                  </w:r>
                  <w:r>
                    <w:rPr>
                      <w:rFonts w:ascii="Trebuchet MS"/>
                      <w:spacing w:val="24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Industrial</w:t>
                  </w:r>
                  <w:r>
                    <w:rPr>
                      <w:rFonts w:ascii="Trebuchet MS"/>
                      <w:spacing w:val="22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Problem</w:t>
                  </w:r>
                  <w:r>
                    <w:rPr>
                      <w:rFonts w:ascii="Trebuchet MS"/>
                      <w:spacing w:val="24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Solving</w:t>
                  </w:r>
                  <w:r>
                    <w:rPr>
                      <w:rFonts w:ascii="Trebuchet MS"/>
                      <w:spacing w:val="26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2020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01.300003pt;width:92.2pt;height:16.95pt;mso-position-horizontal-relative:page;mso-position-vertical-relative:page;z-index:-44152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DESKRIPSI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01.300003pt;width:331.65pt;height:16.95pt;mso-position-horizontal-relative:page;mso-position-vertical-relative:page;z-index:-44128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18.220001pt;width:92.2pt;height:16.7pt;mso-position-horizontal-relative:page;mso-position-vertical-relative:page;z-index:-44104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18.220001pt;width:331.65pt;height:16.7pt;mso-position-horizontal-relative:page;mso-position-vertical-relative:page;z-index:-44080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w w:val="105"/>
                      <w:sz w:val="18"/>
                    </w:rPr>
                    <w:t>Universitas</w:t>
                  </w:r>
                  <w:r>
                    <w:rPr>
                      <w:rFonts w:ascii="Trebuchet MS"/>
                      <w:spacing w:val="-24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1"/>
                      <w:w w:val="105"/>
                      <w:sz w:val="18"/>
                    </w:rPr>
                    <w:t>Sumatera</w:t>
                  </w:r>
                  <w:r>
                    <w:rPr>
                      <w:rFonts w:ascii="Trebuchet MS"/>
                      <w:spacing w:val="-23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1"/>
                      <w:w w:val="105"/>
                      <w:sz w:val="18"/>
                    </w:rPr>
                    <w:t>Utara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34.899994pt;width:92.2pt;height:16.95pt;mso-position-horizontal-relative:page;mso-position-vertical-relative:page;z-index:-44056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WAKTU</w:t>
                  </w:r>
                  <w:r>
                    <w:rPr>
                      <w:rFonts w:ascii="Trebuchet MS"/>
                      <w:b/>
                      <w:spacing w:val="2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&amp;</w:t>
                  </w:r>
                  <w:r>
                    <w:rPr>
                      <w:rFonts w:ascii="Trebuchet MS"/>
                      <w:b/>
                      <w:spacing w:val="26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TEMPAT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34.899994pt;width:331.65pt;height:16.95pt;mso-position-horizontal-relative:page;mso-position-vertical-relative:page;z-index:-44032" type="#_x0000_t202" filled="false" stroked="false">
            <v:textbox inset="0,0,0,0">
              <w:txbxContent>
                <w:p>
                  <w:pPr>
                    <w:spacing w:before="8"/>
                    <w:ind w:left="12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w w:val="105"/>
                      <w:sz w:val="18"/>
                    </w:rPr>
                    <w:t>22-23</w:t>
                  </w:r>
                  <w:r>
                    <w:rPr>
                      <w:rFonts w:ascii="Trebuchet MS"/>
                      <w:spacing w:val="-17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w w:val="105"/>
                      <w:sz w:val="18"/>
                    </w:rPr>
                    <w:t>Januari</w:t>
                  </w:r>
                  <w:r>
                    <w:rPr>
                      <w:rFonts w:ascii="Trebuchet MS"/>
                      <w:spacing w:val="-17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w w:val="105"/>
                      <w:sz w:val="18"/>
                    </w:rPr>
                    <w:t>2020;</w:t>
                  </w:r>
                  <w:r>
                    <w:rPr>
                      <w:rFonts w:ascii="Trebuchet MS"/>
                      <w:spacing w:val="-15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w w:val="105"/>
                      <w:sz w:val="18"/>
                    </w:rPr>
                    <w:t>Universitas</w:t>
                  </w:r>
                  <w:r>
                    <w:rPr>
                      <w:rFonts w:ascii="Trebuchet MS"/>
                      <w:spacing w:val="-18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1"/>
                      <w:w w:val="105"/>
                      <w:sz w:val="18"/>
                    </w:rPr>
                    <w:t>Indonesia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51.820007pt;width:92.2pt;height:33.25pt;mso-position-horizontal-relative:page;mso-position-vertical-relative:page;z-index:-44008" type="#_x0000_t202" filled="false" stroked="false">
            <v:textbox inset="0,0,0,0">
              <w:txbxContent>
                <w:p>
                  <w:pPr>
                    <w:spacing w:line="377" w:lineRule="auto" w:before="8"/>
                    <w:ind w:left="105" w:right="163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JENIS</w:t>
                  </w:r>
                  <w:r>
                    <w:rPr>
                      <w:rFonts w:ascii="Trebuchet MS"/>
                      <w:b/>
                      <w:spacing w:val="21"/>
                      <w:w w:val="102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PERLOMBAAN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51.820007pt;width:331.65pt;height:33.25pt;mso-position-horizontal-relative:page;mso-position-vertical-relative:page;z-index:-43984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Tim</w:t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85.059998pt;width:92.2pt;height:65.9pt;mso-position-horizontal-relative:page;mso-position-vertical-relative:page;z-index:-43960" type="#_x0000_t202" filled="false" stroked="false">
            <v:textbox inset="0,0,0,0">
              <w:txbxContent>
                <w:p>
                  <w:pPr>
                    <w:spacing w:line="372" w:lineRule="auto" w:before="8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NAMA/JURUSAN</w:t>
                  </w:r>
                  <w:r>
                    <w:rPr>
                      <w:rFonts w:ascii="Trebuchet MS"/>
                      <w:b/>
                      <w:spacing w:val="27"/>
                      <w:w w:val="102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MAHASISWA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85.059998pt;width:331.65pt;height:65.9pt;mso-position-horizontal-relative:page;mso-position-vertical-relative:page;z-index:-43936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2"/>
                    </w:numPr>
                    <w:tabs>
                      <w:tab w:pos="404" w:val="left" w:leader="none"/>
                    </w:tabs>
                    <w:spacing w:before="126"/>
                    <w:ind w:left="403" w:right="0" w:hanging="339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Jimmy</w:t>
                  </w:r>
                  <w:r>
                    <w:rPr>
                      <w:rFonts w:ascii="Trebuchet MS"/>
                      <w:spacing w:val="42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Sualing/Teknik</w:t>
                  </w:r>
                  <w:r>
                    <w:rPr>
                      <w:rFonts w:ascii="Trebuchet MS"/>
                      <w:spacing w:val="43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Kimia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04" w:val="left" w:leader="none"/>
                    </w:tabs>
                    <w:spacing w:before="119"/>
                    <w:ind w:left="403" w:right="0" w:hanging="341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Kevin</w:t>
                  </w:r>
                  <w:r>
                    <w:rPr>
                      <w:rFonts w:ascii="Trebuchet MS"/>
                      <w:spacing w:val="39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Saputra/Teknik</w:t>
                  </w:r>
                  <w:r>
                    <w:rPr>
                      <w:rFonts w:ascii="Trebuchet MS"/>
                      <w:spacing w:val="39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Kimia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04" w:val="left" w:leader="none"/>
                    </w:tabs>
                    <w:spacing w:before="119"/>
                    <w:ind w:left="403" w:right="0" w:hanging="341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Michael</w:t>
                  </w:r>
                  <w:r>
                    <w:rPr>
                      <w:rFonts w:ascii="Trebuchet MS"/>
                      <w:spacing w:val="46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Simorangkir/Teknik</w:t>
                  </w:r>
                  <w:r>
                    <w:rPr>
                      <w:rFonts w:ascii="Trebuchet MS"/>
                      <w:spacing w:val="50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Kimia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250.940002pt;width:92.2pt;height:197.85pt;mso-position-horizontal-relative:page;mso-position-vertical-relative:page;z-index:-43912" type="#_x0000_t202" filled="false" stroked="false">
            <v:textbox inset="0,0,0,0">
              <w:txbxContent>
                <w:p>
                  <w:pPr>
                    <w:spacing w:before="11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DOKUMENTASI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250.940002pt;width:331.65pt;height:197.85pt;mso-position-horizontal-relative:page;mso-position-vertical-relative:page;z-index:-4388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448.75pt;width:92.2pt;height:131.0500pt;mso-position-horizontal-relative:page;mso-position-vertical-relative:page;z-index:-43864" type="#_x0000_t202" filled="false" stroked="false">
            <v:textbox inset="0,0,0,0">
              <w:txbxContent>
                <w:p>
                  <w:pPr>
                    <w:spacing w:line="372" w:lineRule="auto" w:before="11"/>
                    <w:ind w:left="105" w:right="163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LOGO</w:t>
                  </w:r>
                  <w:r>
                    <w:rPr>
                      <w:rFonts w:ascii="Trebuchet MS"/>
                      <w:b/>
                      <w:spacing w:val="4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SPONSOR/</w:t>
                  </w:r>
                  <w:r>
                    <w:rPr>
                      <w:rFonts w:ascii="Trebuchet MS"/>
                      <w:b/>
                      <w:spacing w:val="22"/>
                      <w:w w:val="102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448.75pt;width:331.65pt;height:131.0500pt;mso-position-horizontal-relative:page;mso-position-vertical-relative:page;z-index:-4384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16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3.333992pt;margin-top:88.769997pt;width:424.9pt;height:572pt;mso-position-horizontal-relative:page;mso-position-vertical-relative:page;z-index:-43816" coordorigin="1867,1775" coordsize="8498,11440">
            <v:group style="position:absolute;left:1872;top:1781;width:8486;height:2" coordorigin="1872,1781" coordsize="8486,2">
              <v:shape style="position:absolute;left:1872;top:1781;width:8486;height:2" coordorigin="1872,1781" coordsize="8486,0" path="m1872,1781l10358,1781e" filled="false" stroked="true" strokeweight=".580pt" strokecolor="#000000">
                <v:path arrowok="t"/>
              </v:shape>
            </v:group>
            <v:group style="position:absolute;left:1877;top:1786;width:2;height:11419" coordorigin="1877,1786" coordsize="2,11419">
              <v:shape style="position:absolute;left:1877;top:1786;width:2;height:11419" coordorigin="1877,1786" coordsize="0,11419" path="m1877,1786l1877,13204e" filled="false" stroked="true" strokeweight=".580pt" strokecolor="#000000">
                <v:path arrowok="t"/>
              </v:shape>
            </v:group>
            <v:group style="position:absolute;left:3720;top:1786;width:2;height:11419" coordorigin="3720,1786" coordsize="2,11419">
              <v:shape style="position:absolute;left:3720;top:1786;width:2;height:11419" coordorigin="3720,1786" coordsize="0,11419" path="m3720,1786l3720,13204e" filled="false" stroked="true" strokeweight=".58001pt" strokecolor="#000000">
                <v:path arrowok="t"/>
              </v:shape>
            </v:group>
            <v:group style="position:absolute;left:10353;top:1786;width:2;height:11419" coordorigin="10353,1786" coordsize="2,11419">
              <v:shape style="position:absolute;left:10353;top:1786;width:2;height:11419" coordorigin="10353,1786" coordsize="0,11419" path="m10353,1786l10353,13204e" filled="false" stroked="true" strokeweight=".579980pt" strokecolor="#000000">
                <v:path arrowok="t"/>
              </v:shape>
            </v:group>
            <v:group style="position:absolute;left:1872;top:2228;width:8486;height:2" coordorigin="1872,2228" coordsize="8486,2">
              <v:shape style="position:absolute;left:1872;top:2228;width:8486;height:2" coordorigin="1872,2228" coordsize="8486,0" path="m1872,2228l10358,2228e" filled="false" stroked="true" strokeweight=".580pt" strokecolor="#000000">
                <v:path arrowok="t"/>
              </v:shape>
            </v:group>
            <v:group style="position:absolute;left:1872;top:2561;width:8486;height:2" coordorigin="1872,2561" coordsize="8486,2">
              <v:shape style="position:absolute;left:1872;top:2561;width:8486;height:2" coordorigin="1872,2561" coordsize="8486,0" path="m1872,2561l10358,2561e" filled="false" stroked="true" strokeweight=".580pt" strokecolor="#000000">
                <v:path arrowok="t"/>
              </v:shape>
            </v:group>
            <v:group style="position:absolute;left:1872;top:2900;width:8486;height:2" coordorigin="1872,2900" coordsize="8486,2">
              <v:shape style="position:absolute;left:1872;top:2900;width:8486;height:2" coordorigin="1872,2900" coordsize="8486,0" path="m1872,2900l10358,2900e" filled="false" stroked="true" strokeweight=".580pt" strokecolor="#000000">
                <v:path arrowok="t"/>
              </v:shape>
            </v:group>
            <v:group style="position:absolute;left:1872;top:3236;width:8486;height:2" coordorigin="1872,3236" coordsize="8486,2">
              <v:shape style="position:absolute;left:1872;top:3236;width:8486;height:2" coordorigin="1872,3236" coordsize="8486,0" path="m1872,3236l10358,3236e" filled="false" stroked="true" strokeweight=".580pt" strokecolor="#000000">
                <v:path arrowok="t"/>
              </v:shape>
            </v:group>
            <v:group style="position:absolute;left:1872;top:3572;width:8486;height:2" coordorigin="1872,3572" coordsize="8486,2">
              <v:shape style="position:absolute;left:1872;top:3572;width:8486;height:2" coordorigin="1872,3572" coordsize="8486,0" path="m1872,3572l10358,3572e" filled="false" stroked="true" strokeweight=".58001pt" strokecolor="#000000">
                <v:path arrowok="t"/>
              </v:shape>
            </v:group>
            <v:group style="position:absolute;left:1872;top:4239;width:8486;height:2" coordorigin="1872,4239" coordsize="8486,2">
              <v:shape style="position:absolute;left:1872;top:4239;width:8486;height:2" coordorigin="1872,4239" coordsize="8486,0" path="m1872,4239l10358,4239e" filled="false" stroked="true" strokeweight=".58001pt" strokecolor="#000000">
                <v:path arrowok="t"/>
              </v:shape>
            </v:group>
            <v:group style="position:absolute;left:1872;top:5903;width:8486;height:2" coordorigin="1872,5903" coordsize="8486,2">
              <v:shape style="position:absolute;left:1872;top:5903;width:8486;height:2" coordorigin="1872,5903" coordsize="8486,0" path="m1872,5903l10358,5903e" filled="false" stroked="true" strokeweight=".58001pt" strokecolor="#000000">
                <v:path arrowok="t"/>
              </v:shape>
            </v:group>
            <v:group style="position:absolute;left:1872;top:10353;width:8486;height:2" coordorigin="1872,10353" coordsize="8486,2">
              <v:shape style="position:absolute;left:1872;top:10353;width:8486;height:2" coordorigin="1872,10353" coordsize="8486,0" path="m1872,10353l10358,10353e" filled="false" stroked="true" strokeweight=".579980pt" strokecolor="#000000">
                <v:path arrowok="t"/>
              </v:shape>
            </v:group>
            <v:group style="position:absolute;left:1872;top:13209;width:8486;height:2" coordorigin="1872,13209" coordsize="8486,2">
              <v:shape style="position:absolute;left:1872;top:13209;width:8486;height:2" coordorigin="1872,13209" coordsize="8486,0" path="m1872,13209l10358,13209e" filled="false" stroked="true" strokeweight=".579980pt" strokecolor="#000000">
                <v:path arrowok="t"/>
              </v:shape>
              <v:shape style="position:absolute;left:3824;top:5907;width:3353;height:4439" type="#_x0000_t75" stroked="false">
                <v:imagedata r:id="rId7" o:title=""/>
              </v:shape>
              <v:shape style="position:absolute;left:4176;top:10467;width:2759;height:2489" type="#_x0000_t75" stroked="false">
                <v:imagedata r:id="rId8" o:title=""/>
              </v:shape>
            </v:group>
            <w10:wrap type="none"/>
          </v:group>
        </w:pict>
      </w:r>
      <w:r>
        <w:rPr/>
        <w:pict>
          <v:shape style="position:absolute;margin-left:93.863998pt;margin-top:89.059998pt;width:92.2pt;height:22.35pt;mso-position-horizontal-relative:page;mso-position-vertical-relative:page;z-index:-43792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NAMA</w:t>
                  </w:r>
                  <w:r>
                    <w:rPr>
                      <w:rFonts w:ascii="Trebuchet MS"/>
                      <w:b/>
                      <w:spacing w:val="48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KEJUARAAN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89.059998pt;width:331.65pt;height:22.35pt;mso-position-horizontal-relative:page;mso-position-vertical-relative:page;z-index:-43768" type="#_x0000_t202" filled="false" stroked="false">
            <v:textbox inset="0,0,0,0">
              <w:txbxContent>
                <w:p>
                  <w:pPr>
                    <w:spacing w:before="1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PROCESS</w:t>
                  </w:r>
                  <w:r>
                    <w:rPr>
                      <w:rFonts w:ascii="Trebuchet MS"/>
                      <w:b/>
                      <w:spacing w:val="2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ENGINEERING</w:t>
                  </w:r>
                  <w:r>
                    <w:rPr>
                      <w:rFonts w:ascii="Trebuchet MS"/>
                      <w:b/>
                      <w:spacing w:val="2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ENERGY</w:t>
                  </w:r>
                  <w:r>
                    <w:rPr>
                      <w:rFonts w:ascii="Trebuchet MS"/>
                      <w:b/>
                      <w:spacing w:val="2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DAY</w:t>
                  </w:r>
                  <w:r>
                    <w:rPr>
                      <w:rFonts w:ascii="Trebuchet MS"/>
                      <w:b/>
                      <w:spacing w:val="20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(PGD)</w:t>
                  </w:r>
                  <w:r>
                    <w:rPr>
                      <w:rFonts w:ascii="Trebuchet MS"/>
                      <w:b/>
                      <w:spacing w:val="26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UI</w:t>
                  </w:r>
                  <w:r>
                    <w:rPr>
                      <w:rFonts w:ascii="Trebuchet MS"/>
                      <w:b/>
                      <w:spacing w:val="2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2020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11.379997pt;width:92.2pt;height:16.7pt;mso-position-horizontal-relative:page;mso-position-vertical-relative:page;z-index:-43744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PERINGKAT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11.379997pt;width:331.65pt;height:16.7pt;mso-position-horizontal-relative:page;mso-position-vertical-relative:page;z-index:-43720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pacing w:val="-1"/>
                      <w:sz w:val="18"/>
                    </w:rPr>
                    <w:t>2nd</w:t>
                  </w:r>
                  <w:r>
                    <w:rPr>
                      <w:rFonts w:ascii="Trebuchet MS"/>
                      <w:spacing w:val="15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-1"/>
                      <w:sz w:val="18"/>
                    </w:rPr>
                    <w:t>Winner</w:t>
                  </w:r>
                  <w:r>
                    <w:rPr>
                      <w:rFonts w:ascii="Trebuchet MS"/>
                      <w:spacing w:val="16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Chemical</w:t>
                  </w:r>
                  <w:r>
                    <w:rPr>
                      <w:rFonts w:ascii="Trebuchet MS"/>
                      <w:spacing w:val="20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Product</w:t>
                  </w:r>
                  <w:r>
                    <w:rPr>
                      <w:rFonts w:ascii="Trebuchet MS"/>
                      <w:spacing w:val="17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Design</w:t>
                  </w:r>
                  <w:r>
                    <w:rPr>
                      <w:rFonts w:ascii="Trebuchet MS"/>
                      <w:spacing w:val="19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Competition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28.059998pt;width:92.2pt;height:16.95pt;mso-position-horizontal-relative:page;mso-position-vertical-relative:page;z-index:-43696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DESKRIPSI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28.059998pt;width:331.65pt;height:16.95pt;mso-position-horizontal-relative:page;mso-position-vertical-relative:page;z-index:-43672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44.979996pt;width:92.2pt;height:16.8pt;mso-position-horizontal-relative:page;mso-position-vertical-relative:page;z-index:-43648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44.979996pt;width:331.65pt;height:16.8pt;mso-position-horizontal-relative:page;mso-position-vertical-relative:page;z-index:-43624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Universitas</w:t>
                  </w:r>
                  <w:r>
                    <w:rPr>
                      <w:rFonts w:ascii="Trebuchet MS"/>
                      <w:spacing w:val="53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Indonesia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61.779999pt;width:92.2pt;height:16.8pt;mso-position-horizontal-relative:page;mso-position-vertical-relative:page;z-index:-43600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WAKTU</w:t>
                  </w:r>
                  <w:r>
                    <w:rPr>
                      <w:rFonts w:ascii="Trebuchet MS"/>
                      <w:b/>
                      <w:spacing w:val="2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&amp;</w:t>
                  </w:r>
                  <w:r>
                    <w:rPr>
                      <w:rFonts w:ascii="Trebuchet MS"/>
                      <w:b/>
                      <w:spacing w:val="26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TEMPAT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61.779999pt;width:331.65pt;height:16.8pt;mso-position-horizontal-relative:page;mso-position-vertical-relative:page;z-index:-43576" type="#_x0000_t202" filled="false" stroked="false">
            <v:textbox inset="0,0,0,0">
              <w:txbxContent>
                <w:p>
                  <w:pPr>
                    <w:spacing w:before="6"/>
                    <w:ind w:left="12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w w:val="105"/>
                      <w:sz w:val="18"/>
                    </w:rPr>
                    <w:t>6</w:t>
                  </w:r>
                  <w:r>
                    <w:rPr>
                      <w:rFonts w:ascii="Trebuchet MS"/>
                      <w:spacing w:val="-16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w w:val="105"/>
                      <w:sz w:val="18"/>
                    </w:rPr>
                    <w:t>Maret</w:t>
                  </w:r>
                  <w:r>
                    <w:rPr>
                      <w:rFonts w:ascii="Trebuchet MS"/>
                      <w:spacing w:val="-13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w w:val="105"/>
                      <w:sz w:val="18"/>
                    </w:rPr>
                    <w:t>2020;</w:t>
                  </w:r>
                  <w:r>
                    <w:rPr>
                      <w:rFonts w:ascii="Trebuchet MS"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w w:val="105"/>
                      <w:sz w:val="18"/>
                    </w:rPr>
                    <w:t>Universitas</w:t>
                  </w:r>
                  <w:r>
                    <w:rPr>
                      <w:rFonts w:ascii="Trebuchet MS"/>
                      <w:spacing w:val="-16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1"/>
                      <w:w w:val="105"/>
                      <w:sz w:val="18"/>
                    </w:rPr>
                    <w:t>Indonesia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78.580002pt;width:92.2pt;height:33.4pt;mso-position-horizontal-relative:page;mso-position-vertical-relative:page;z-index:-43552" type="#_x0000_t202" filled="false" stroked="false">
            <v:textbox inset="0,0,0,0">
              <w:txbxContent>
                <w:p>
                  <w:pPr>
                    <w:spacing w:line="377" w:lineRule="auto" w:before="8"/>
                    <w:ind w:left="105" w:right="163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JENIS</w:t>
                  </w:r>
                  <w:r>
                    <w:rPr>
                      <w:rFonts w:ascii="Trebuchet MS"/>
                      <w:b/>
                      <w:spacing w:val="21"/>
                      <w:w w:val="102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PERLOMBAAN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78.580002pt;width:331.65pt;height:33.4pt;mso-position-horizontal-relative:page;mso-position-vertical-relative:page;z-index:-43528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Tim</w:t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211.940002pt;width:92.2pt;height:83.2pt;mso-position-horizontal-relative:page;mso-position-vertical-relative:page;z-index:-43504" type="#_x0000_t202" filled="false" stroked="false">
            <v:textbox inset="0,0,0,0">
              <w:txbxContent>
                <w:p>
                  <w:pPr>
                    <w:spacing w:line="372" w:lineRule="auto"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NAMA/JURUSAN</w:t>
                  </w:r>
                  <w:r>
                    <w:rPr>
                      <w:rFonts w:ascii="Trebuchet MS"/>
                      <w:b/>
                      <w:spacing w:val="27"/>
                      <w:w w:val="102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MAHASISWA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211.940002pt;width:331.65pt;height:83.2pt;mso-position-horizontal-relative:page;mso-position-vertical-relative:page;z-index:-43480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04" w:val="left" w:leader="none"/>
                    </w:tabs>
                    <w:spacing w:before="124"/>
                    <w:ind w:left="403" w:right="0" w:hanging="341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pacing w:val="-1"/>
                      <w:sz w:val="18"/>
                    </w:rPr>
                    <w:t>Safikri</w:t>
                  </w:r>
                  <w:r>
                    <w:rPr>
                      <w:rFonts w:ascii="Trebuchet MS"/>
                      <w:spacing w:val="-2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-1"/>
                      <w:sz w:val="18"/>
                    </w:rPr>
                    <w:t>Aji</w:t>
                  </w:r>
                  <w:r>
                    <w:rPr>
                      <w:rFonts w:ascii="Trebuchet MS"/>
                      <w:spacing w:val="-3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-1"/>
                      <w:sz w:val="18"/>
                    </w:rPr>
                    <w:t>Pratama, 13016083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04" w:val="left" w:leader="none"/>
                    </w:tabs>
                    <w:spacing w:before="111"/>
                    <w:ind w:left="403" w:right="0" w:hanging="339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pacing w:val="-1"/>
                      <w:sz w:val="18"/>
                    </w:rPr>
                    <w:t>Faisa</w:t>
                  </w:r>
                  <w:r>
                    <w:rPr>
                      <w:rFonts w:ascii="Trebuchet MS"/>
                      <w:spacing w:val="-3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-1"/>
                      <w:sz w:val="18"/>
                    </w:rPr>
                    <w:t>Maheswari</w:t>
                  </w:r>
                  <w:r>
                    <w:rPr>
                      <w:rFonts w:ascii="Trebuchet MS"/>
                      <w:spacing w:val="-2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-1"/>
                      <w:sz w:val="18"/>
                    </w:rPr>
                    <w:t>Millenianya,</w:t>
                  </w:r>
                  <w:r>
                    <w:rPr>
                      <w:rFonts w:ascii="Trebuchet MS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-1"/>
                      <w:sz w:val="18"/>
                    </w:rPr>
                    <w:t>13016010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04" w:val="left" w:leader="none"/>
                    </w:tabs>
                    <w:spacing w:before="112"/>
                    <w:ind w:left="403" w:right="0" w:hanging="339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pacing w:val="-1"/>
                      <w:sz w:val="18"/>
                    </w:rPr>
                    <w:t>Alvin</w:t>
                  </w:r>
                  <w:r>
                    <w:rPr>
                      <w:rFonts w:ascii="Trebuchet MS"/>
                      <w:spacing w:val="-3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-1"/>
                      <w:sz w:val="18"/>
                    </w:rPr>
                    <w:t>Haidar, 13017077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04" w:val="left" w:leader="none"/>
                    </w:tabs>
                    <w:spacing w:before="111"/>
                    <w:ind w:left="403" w:right="0" w:hanging="339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pacing w:val="-1"/>
                      <w:sz w:val="18"/>
                    </w:rPr>
                    <w:t>Basil</w:t>
                  </w:r>
                  <w:r>
                    <w:rPr>
                      <w:rFonts w:ascii="Trebuchet MS"/>
                      <w:spacing w:val="-3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-1"/>
                      <w:sz w:val="18"/>
                    </w:rPr>
                    <w:t>Pradipta,</w:t>
                  </w:r>
                  <w:r>
                    <w:rPr>
                      <w:rFonts w:ascii="Trebuchet MS"/>
                      <w:spacing w:val="1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-1"/>
                      <w:sz w:val="18"/>
                    </w:rPr>
                    <w:t>13017044</w:t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295.130005pt;width:92.2pt;height:222.5pt;mso-position-horizontal-relative:page;mso-position-vertical-relative:page;z-index:-43456" type="#_x0000_t202" filled="false" stroked="false">
            <v:textbox inset="0,0,0,0">
              <w:txbxContent>
                <w:p>
                  <w:pPr>
                    <w:spacing w:before="11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DOKUMENTASI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295.130005pt;width:331.65pt;height:222.5pt;mso-position-horizontal-relative:page;mso-position-vertical-relative:page;z-index:-4343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517.630005pt;width:92.2pt;height:142.85pt;mso-position-horizontal-relative:page;mso-position-vertical-relative:page;z-index:-43408" type="#_x0000_t202" filled="false" stroked="false">
            <v:textbox inset="0,0,0,0">
              <w:txbxContent>
                <w:p>
                  <w:pPr>
                    <w:spacing w:line="374" w:lineRule="auto" w:before="11"/>
                    <w:ind w:left="105" w:right="163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LOGO</w:t>
                  </w:r>
                  <w:r>
                    <w:rPr>
                      <w:rFonts w:ascii="Trebuchet MS"/>
                      <w:b/>
                      <w:spacing w:val="4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SPONSOR/</w:t>
                  </w:r>
                  <w:r>
                    <w:rPr>
                      <w:rFonts w:ascii="Trebuchet MS"/>
                      <w:b/>
                      <w:spacing w:val="22"/>
                      <w:w w:val="102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517.630005pt;width:331.65pt;height:142.85pt;mso-position-horizontal-relative:page;mso-position-vertical-relative:page;z-index:-4338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50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3.333992pt;margin-top:74.949997pt;width:424.9pt;height:518.15pt;mso-position-horizontal-relative:page;mso-position-vertical-relative:page;z-index:-43360" coordorigin="1867,1499" coordsize="8498,10363">
            <v:group style="position:absolute;left:1872;top:1505;width:8486;height:2" coordorigin="1872,1505" coordsize="8486,2">
              <v:shape style="position:absolute;left:1872;top:1505;width:8486;height:2" coordorigin="1872,1505" coordsize="8486,0" path="m1872,1505l10358,1505e" filled="false" stroked="true" strokeweight=".580pt" strokecolor="#000000">
                <v:path arrowok="t"/>
              </v:shape>
            </v:group>
            <v:group style="position:absolute;left:1877;top:1510;width:2;height:10342" coordorigin="1877,1510" coordsize="2,10342">
              <v:shape style="position:absolute;left:1877;top:1510;width:2;height:10342" coordorigin="1877,1510" coordsize="0,10342" path="m1877,1510l1877,11851e" filled="false" stroked="true" strokeweight=".580pt" strokecolor="#000000">
                <v:path arrowok="t"/>
              </v:shape>
            </v:group>
            <v:group style="position:absolute;left:3720;top:1510;width:2;height:10342" coordorigin="3720,1510" coordsize="2,10342">
              <v:shape style="position:absolute;left:3720;top:1510;width:2;height:10342" coordorigin="3720,1510" coordsize="0,10342" path="m3720,1510l3720,11851e" filled="false" stroked="true" strokeweight=".58001pt" strokecolor="#000000">
                <v:path arrowok="t"/>
              </v:shape>
            </v:group>
            <v:group style="position:absolute;left:10353;top:1510;width:2;height:10342" coordorigin="10353,1510" coordsize="2,10342">
              <v:shape style="position:absolute;left:10353;top:1510;width:2;height:10342" coordorigin="10353,1510" coordsize="0,10342" path="m10353,1510l10353,11851e" filled="false" stroked="true" strokeweight=".579980pt" strokecolor="#000000">
                <v:path arrowok="t"/>
              </v:shape>
            </v:group>
            <v:group style="position:absolute;left:1872;top:1952;width:8486;height:2" coordorigin="1872,1952" coordsize="8486,2">
              <v:shape style="position:absolute;left:1872;top:1952;width:8486;height:2" coordorigin="1872,1952" coordsize="8486,0" path="m1872,1952l10358,1952e" filled="false" stroked="true" strokeweight=".580pt" strokecolor="#000000">
                <v:path arrowok="t"/>
              </v:shape>
            </v:group>
            <v:group style="position:absolute;left:1872;top:2285;width:8486;height:2" coordorigin="1872,2285" coordsize="8486,2">
              <v:shape style="position:absolute;left:1872;top:2285;width:8486;height:2" coordorigin="1872,2285" coordsize="8486,0" path="m1872,2285l10358,2285e" filled="false" stroked="true" strokeweight=".580pt" strokecolor="#000000">
                <v:path arrowok="t"/>
              </v:shape>
            </v:group>
            <v:group style="position:absolute;left:1872;top:2624;width:8486;height:2" coordorigin="1872,2624" coordsize="8486,2">
              <v:shape style="position:absolute;left:1872;top:2624;width:8486;height:2" coordorigin="1872,2624" coordsize="8486,0" path="m1872,2624l10358,2624e" filled="false" stroked="true" strokeweight=".580pt" strokecolor="#000000">
                <v:path arrowok="t"/>
              </v:shape>
            </v:group>
            <v:group style="position:absolute;left:1872;top:2960;width:8486;height:2" coordorigin="1872,2960" coordsize="8486,2">
              <v:shape style="position:absolute;left:1872;top:2960;width:8486;height:2" coordorigin="1872,2960" coordsize="8486,0" path="m1872,2960l10358,2960e" filled="false" stroked="true" strokeweight=".580pt" strokecolor="#000000">
                <v:path arrowok="t"/>
              </v:shape>
            </v:group>
            <v:group style="position:absolute;left:1872;top:3296;width:8486;height:2" coordorigin="1872,3296" coordsize="8486,2">
              <v:shape style="position:absolute;left:1872;top:3296;width:8486;height:2" coordorigin="1872,3296" coordsize="8486,0" path="m1872,3296l10358,3296e" filled="false" stroked="true" strokeweight=".580pt" strokecolor="#000000">
                <v:path arrowok="t"/>
              </v:shape>
            </v:group>
            <v:group style="position:absolute;left:1872;top:3963;width:8486;height:2" coordorigin="1872,3963" coordsize="8486,2">
              <v:shape style="position:absolute;left:1872;top:3963;width:8486;height:2" coordorigin="1872,3963" coordsize="8486,0" path="m1872,3963l10358,3963e" filled="false" stroked="true" strokeweight=".580pt" strokecolor="#000000">
                <v:path arrowok="t"/>
              </v:shape>
            </v:group>
            <v:group style="position:absolute;left:1872;top:5288;width:8486;height:2" coordorigin="1872,5288" coordsize="8486,2">
              <v:shape style="position:absolute;left:1872;top:5288;width:8486;height:2" coordorigin="1872,5288" coordsize="8486,0" path="m1872,5288l10358,5288e" filled="false" stroked="true" strokeweight=".58001pt" strokecolor="#000000">
                <v:path arrowok="t"/>
              </v:shape>
            </v:group>
            <v:group style="position:absolute;left:1872;top:9244;width:8486;height:2" coordorigin="1872,9244" coordsize="8486,2">
              <v:shape style="position:absolute;left:1872;top:9244;width:8486;height:2" coordorigin="1872,9244" coordsize="8486,0" path="m1872,9244l10358,9244e" filled="false" stroked="true" strokeweight=".58001pt" strokecolor="#000000">
                <v:path arrowok="t"/>
              </v:shape>
            </v:group>
            <v:group style="position:absolute;left:1872;top:11856;width:8486;height:2" coordorigin="1872,11856" coordsize="8486,2">
              <v:shape style="position:absolute;left:1872;top:11856;width:8486;height:2" coordorigin="1872,11856" coordsize="8486,0" path="m1872,11856l10358,11856e" filled="false" stroked="true" strokeweight=".579980pt" strokecolor="#000000">
                <v:path arrowok="t"/>
              </v:shape>
              <v:shape style="position:absolute;left:3824;top:5293;width:4681;height:3514" type="#_x0000_t75" stroked="false">
                <v:imagedata r:id="rId9" o:title=""/>
              </v:shape>
              <v:shape style="position:absolute;left:4176;top:9358;width:2759;height:2489" type="#_x0000_t75" stroked="false">
                <v:imagedata r:id="rId8" o:title=""/>
              </v:shape>
            </v:group>
            <w10:wrap type="none"/>
          </v:group>
        </w:pict>
      </w:r>
      <w:r>
        <w:rPr/>
        <w:pict>
          <v:shape style="position:absolute;margin-left:93.863998pt;margin-top:75.239998pt;width:92.2pt;height:22.35pt;mso-position-horizontal-relative:page;mso-position-vertical-relative:page;z-index:-43336" type="#_x0000_t202" filled="false" stroked="false">
            <v:textbox inset="0,0,0,0">
              <w:txbxContent>
                <w:p>
                  <w:pPr>
                    <w:spacing w:before="9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NAMA</w:t>
                  </w:r>
                  <w:r>
                    <w:rPr>
                      <w:rFonts w:ascii="Trebuchet MS"/>
                      <w:b/>
                      <w:spacing w:val="48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KEJUARAAN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75.239998pt;width:331.65pt;height:22.35pt;mso-position-horizontal-relative:page;mso-position-vertical-relative:page;z-index:-43312" type="#_x0000_t202" filled="false" stroked="false">
            <v:textbox inset="0,0,0,0">
              <w:txbxContent>
                <w:p>
                  <w:pPr>
                    <w:spacing w:before="1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PROCESS</w:t>
                  </w:r>
                  <w:r>
                    <w:rPr>
                      <w:rFonts w:ascii="Trebuchet MS"/>
                      <w:b/>
                      <w:spacing w:val="2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ENGINEERING</w:t>
                  </w:r>
                  <w:r>
                    <w:rPr>
                      <w:rFonts w:ascii="Trebuchet MS"/>
                      <w:b/>
                      <w:spacing w:val="2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ENERGY</w:t>
                  </w:r>
                  <w:r>
                    <w:rPr>
                      <w:rFonts w:ascii="Trebuchet MS"/>
                      <w:b/>
                      <w:spacing w:val="2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DAY</w:t>
                  </w:r>
                  <w:r>
                    <w:rPr>
                      <w:rFonts w:ascii="Trebuchet MS"/>
                      <w:b/>
                      <w:spacing w:val="20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(PGD)</w:t>
                  </w:r>
                  <w:r>
                    <w:rPr>
                      <w:rFonts w:ascii="Trebuchet MS"/>
                      <w:b/>
                      <w:spacing w:val="26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UI</w:t>
                  </w:r>
                  <w:r>
                    <w:rPr>
                      <w:rFonts w:ascii="Trebuchet MS"/>
                      <w:b/>
                      <w:spacing w:val="2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2020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97.580002pt;width:92.2pt;height:16.7pt;mso-position-horizontal-relative:page;mso-position-vertical-relative:page;z-index:-43288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PERINGKAT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97.580002pt;width:331.65pt;height:16.7pt;mso-position-horizontal-relative:page;mso-position-vertical-relative:page;z-index:-43264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pacing w:val="-1"/>
                      <w:sz w:val="18"/>
                    </w:rPr>
                    <w:t>3rd</w:t>
                  </w:r>
                  <w:r>
                    <w:rPr>
                      <w:rFonts w:ascii="Trebuchet MS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23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-1"/>
                      <w:sz w:val="18"/>
                    </w:rPr>
                    <w:t>Winner</w:t>
                  </w:r>
                  <w:r>
                    <w:rPr>
                      <w:rFonts w:ascii="Trebuchet MS"/>
                      <w:spacing w:val="13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Chemical</w:t>
                  </w:r>
                  <w:r>
                    <w:rPr>
                      <w:rFonts w:ascii="Trebuchet MS"/>
                      <w:spacing w:val="18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Product</w:t>
                  </w:r>
                  <w:r>
                    <w:rPr>
                      <w:rFonts w:ascii="Trebuchet MS"/>
                      <w:spacing w:val="15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Design</w:t>
                  </w:r>
                  <w:r>
                    <w:rPr>
                      <w:rFonts w:ascii="Trebuchet MS"/>
                      <w:spacing w:val="16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Competition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14.260002pt;width:92.2pt;height:16.95pt;mso-position-horizontal-relative:page;mso-position-vertical-relative:page;z-index:-43240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DESKRIPSI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14.260002pt;width:331.65pt;height:16.95pt;mso-position-horizontal-relative:page;mso-position-vertical-relative:page;z-index:-43216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31.179993pt;width:92.2pt;height:16.8pt;mso-position-horizontal-relative:page;mso-position-vertical-relative:page;z-index:-43192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31.179993pt;width:331.65pt;height:16.8pt;mso-position-horizontal-relative:page;mso-position-vertical-relative:page;z-index:-43168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Universitas</w:t>
                  </w:r>
                  <w:r>
                    <w:rPr>
                      <w:rFonts w:ascii="Trebuchet MS"/>
                      <w:spacing w:val="53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Indonesia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47.979996pt;width:92.2pt;height:16.8pt;mso-position-horizontal-relative:page;mso-position-vertical-relative:page;z-index:-43144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WAKTU</w:t>
                  </w:r>
                  <w:r>
                    <w:rPr>
                      <w:rFonts w:ascii="Trebuchet MS"/>
                      <w:b/>
                      <w:spacing w:val="2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&amp;</w:t>
                  </w:r>
                  <w:r>
                    <w:rPr>
                      <w:rFonts w:ascii="Trebuchet MS"/>
                      <w:b/>
                      <w:spacing w:val="27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TEMPAT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47.979996pt;width:331.65pt;height:16.8pt;mso-position-horizontal-relative:page;mso-position-vertical-relative:page;z-index:-43120" type="#_x0000_t202" filled="false" stroked="false">
            <v:textbox inset="0,0,0,0">
              <w:txbxContent>
                <w:p>
                  <w:pPr>
                    <w:spacing w:before="6"/>
                    <w:ind w:left="12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w w:val="105"/>
                      <w:sz w:val="18"/>
                    </w:rPr>
                    <w:t>6</w:t>
                  </w:r>
                  <w:r>
                    <w:rPr>
                      <w:rFonts w:ascii="Trebuchet MS"/>
                      <w:spacing w:val="-16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w w:val="105"/>
                      <w:sz w:val="18"/>
                    </w:rPr>
                    <w:t>Maret</w:t>
                  </w:r>
                  <w:r>
                    <w:rPr>
                      <w:rFonts w:ascii="Trebuchet MS"/>
                      <w:spacing w:val="-13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w w:val="105"/>
                      <w:sz w:val="18"/>
                    </w:rPr>
                    <w:t>2020;</w:t>
                  </w:r>
                  <w:r>
                    <w:rPr>
                      <w:rFonts w:ascii="Trebuchet MS"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w w:val="105"/>
                      <w:sz w:val="18"/>
                    </w:rPr>
                    <w:t>Universitas</w:t>
                  </w:r>
                  <w:r>
                    <w:rPr>
                      <w:rFonts w:ascii="Trebuchet MS"/>
                      <w:spacing w:val="-16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1"/>
                      <w:w w:val="105"/>
                      <w:sz w:val="18"/>
                    </w:rPr>
                    <w:t>Indonesia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64.779999pt;width:92.2pt;height:33.4pt;mso-position-horizontal-relative:page;mso-position-vertical-relative:page;z-index:-43096" type="#_x0000_t202" filled="false" stroked="false">
            <v:textbox inset="0,0,0,0">
              <w:txbxContent>
                <w:p>
                  <w:pPr>
                    <w:spacing w:line="377" w:lineRule="auto" w:before="8"/>
                    <w:ind w:left="105" w:right="163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JENIS</w:t>
                  </w:r>
                  <w:r>
                    <w:rPr>
                      <w:rFonts w:ascii="Trebuchet MS"/>
                      <w:b/>
                      <w:spacing w:val="21"/>
                      <w:w w:val="102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PERLOMBAAN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64.779999pt;width:331.65pt;height:33.4pt;mso-position-horizontal-relative:page;mso-position-vertical-relative:page;z-index:-43072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Tim</w:t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98.139999pt;width:92.2pt;height:66.3pt;mso-position-horizontal-relative:page;mso-position-vertical-relative:page;z-index:-43048" type="#_x0000_t202" filled="false" stroked="false">
            <v:textbox inset="0,0,0,0">
              <w:txbxContent>
                <w:p>
                  <w:pPr>
                    <w:spacing w:line="372" w:lineRule="auto"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NAMA/JURUSAN</w:t>
                  </w:r>
                  <w:r>
                    <w:rPr>
                      <w:rFonts w:ascii="Trebuchet MS"/>
                      <w:b/>
                      <w:spacing w:val="27"/>
                      <w:w w:val="102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MAHASISWA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98.139999pt;width:331.65pt;height:66.3pt;mso-position-horizontal-relative:page;mso-position-vertical-relative:page;z-index:-43024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4"/>
                    </w:numPr>
                    <w:tabs>
                      <w:tab w:pos="404" w:val="left" w:leader="none"/>
                    </w:tabs>
                    <w:spacing w:before="123"/>
                    <w:ind w:left="403" w:right="0" w:hanging="339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Sebastian</w:t>
                  </w:r>
                  <w:r>
                    <w:rPr>
                      <w:rFonts w:ascii="Trebuchet MS"/>
                      <w:spacing w:val="39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Abby</w:t>
                  </w:r>
                  <w:r>
                    <w:rPr>
                      <w:rFonts w:ascii="Trebuchet MS"/>
                      <w:spacing w:val="34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Pratama/Teknik</w:t>
                  </w:r>
                  <w:r>
                    <w:rPr>
                      <w:rFonts w:ascii="Trebuchet MS"/>
                      <w:spacing w:val="37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Kimia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04" w:val="left" w:leader="none"/>
                    </w:tabs>
                    <w:spacing w:before="119"/>
                    <w:ind w:left="403" w:right="0" w:hanging="339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Cheryl</w:t>
                  </w:r>
                  <w:r>
                    <w:rPr>
                      <w:rFonts w:ascii="Trebuchet MS"/>
                      <w:spacing w:val="38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Aldora/Teknik</w:t>
                  </w:r>
                  <w:r>
                    <w:rPr>
                      <w:rFonts w:ascii="Trebuchet MS"/>
                      <w:spacing w:val="37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Kimia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04" w:val="left" w:leader="none"/>
                    </w:tabs>
                    <w:spacing w:before="119"/>
                    <w:ind w:left="403" w:right="0" w:hanging="339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B</w:t>
                  </w:r>
                  <w:r>
                    <w:rPr>
                      <w:rFonts w:ascii="Trebuchet MS"/>
                      <w:spacing w:val="1"/>
                      <w:sz w:val="18"/>
                    </w:rPr>
                    <w:t>ry</w:t>
                  </w:r>
                  <w:r>
                    <w:rPr>
                      <w:rFonts w:ascii="Trebuchet MS"/>
                      <w:sz w:val="18"/>
                    </w:rPr>
                    <w:t>a</w:t>
                  </w:r>
                  <w:r>
                    <w:rPr>
                      <w:rFonts w:ascii="Trebuchet MS"/>
                      <w:spacing w:val="1"/>
                      <w:sz w:val="18"/>
                    </w:rPr>
                    <w:t>n</w:t>
                  </w:r>
                  <w:r>
                    <w:rPr>
                      <w:rFonts w:ascii="Trebuchet MS"/>
                      <w:sz w:val="18"/>
                    </w:rPr>
                    <w:t>/</w:t>
                  </w:r>
                  <w:r>
                    <w:rPr>
                      <w:rFonts w:ascii="Trebuchet MS"/>
                      <w:spacing w:val="1"/>
                      <w:sz w:val="18"/>
                    </w:rPr>
                    <w:t>T</w:t>
                  </w:r>
                  <w:r>
                    <w:rPr>
                      <w:rFonts w:ascii="Trebuchet MS"/>
                      <w:sz w:val="18"/>
                    </w:rPr>
                    <w:t>e</w:t>
                  </w:r>
                  <w:r>
                    <w:rPr>
                      <w:rFonts w:ascii="Trebuchet MS"/>
                      <w:spacing w:val="1"/>
                      <w:sz w:val="18"/>
                    </w:rPr>
                    <w:t>k</w:t>
                  </w:r>
                  <w:r>
                    <w:rPr>
                      <w:rFonts w:ascii="Trebuchet MS"/>
                      <w:spacing w:val="-1"/>
                      <w:sz w:val="18"/>
                    </w:rPr>
                    <w:t>n</w:t>
                  </w:r>
                  <w:r>
                    <w:rPr>
                      <w:rFonts w:ascii="Trebuchet MS"/>
                      <w:sz w:val="18"/>
                    </w:rPr>
                    <w:t>ik  K</w:t>
                  </w:r>
                  <w:r>
                    <w:rPr>
                      <w:rFonts w:ascii="Trebuchet MS"/>
                      <w:spacing w:val="1"/>
                      <w:sz w:val="18"/>
                    </w:rPr>
                    <w:t>i</w:t>
                  </w:r>
                  <w:r>
                    <w:rPr>
                      <w:rFonts w:ascii="Trebuchet MS"/>
                      <w:sz w:val="18"/>
                    </w:rPr>
                    <w:t>m</w:t>
                  </w:r>
                  <w:r>
                    <w:rPr>
                      <w:rFonts w:ascii="Trebuchet MS"/>
                      <w:spacing w:val="1"/>
                      <w:sz w:val="18"/>
                    </w:rPr>
                    <w:t>i</w:t>
                  </w:r>
                  <w:r>
                    <w:rPr>
                      <w:rFonts w:ascii="Trebuchet MS"/>
                      <w:sz w:val="18"/>
                    </w:rPr>
                    <w:t>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04" w:val="left" w:leader="none"/>
                    </w:tabs>
                    <w:spacing w:before="120"/>
                    <w:ind w:left="403" w:right="0" w:hanging="339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Della</w:t>
                  </w:r>
                  <w:r>
                    <w:rPr>
                      <w:rFonts w:ascii="Trebuchet MS"/>
                      <w:spacing w:val="29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Silvia/Teknik</w:t>
                  </w:r>
                  <w:r>
                    <w:rPr>
                      <w:rFonts w:ascii="Trebuchet MS"/>
                      <w:spacing w:val="31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Kimia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264.410004pt;width:92.2pt;height:197.8pt;mso-position-horizontal-relative:page;mso-position-vertical-relative:page;z-index:-43000" type="#_x0000_t202" filled="false" stroked="false">
            <v:textbox inset="0,0,0,0">
              <w:txbxContent>
                <w:p>
                  <w:pPr>
                    <w:spacing w:before="11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DOKUMENTASI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264.410004pt;width:331.65pt;height:197.8pt;mso-position-horizontal-relative:page;mso-position-vertical-relative:page;z-index:-4297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462.190002pt;width:92.2pt;height:130.6pt;mso-position-horizontal-relative:page;mso-position-vertical-relative:page;z-index:-42952" type="#_x0000_t202" filled="false" stroked="false">
            <v:textbox inset="0,0,0,0">
              <w:txbxContent>
                <w:p>
                  <w:pPr>
                    <w:spacing w:line="374" w:lineRule="auto" w:before="11"/>
                    <w:ind w:left="105" w:right="163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LOGO</w:t>
                  </w:r>
                  <w:r>
                    <w:rPr>
                      <w:rFonts w:ascii="Trebuchet MS"/>
                      <w:b/>
                      <w:spacing w:val="4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SPONSOR/</w:t>
                  </w:r>
                  <w:r>
                    <w:rPr>
                      <w:rFonts w:ascii="Trebuchet MS"/>
                      <w:b/>
                      <w:spacing w:val="22"/>
                      <w:w w:val="102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462.190002pt;width:331.65pt;height:130.6pt;mso-position-horizontal-relative:page;mso-position-vertical-relative:page;z-index:-4292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2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3.333992pt;margin-top:74.949997pt;width:424.9pt;height:537.8pt;mso-position-horizontal-relative:page;mso-position-vertical-relative:page;z-index:-42904" coordorigin="1867,1499" coordsize="8498,10756">
            <v:group style="position:absolute;left:1872;top:1505;width:8486;height:2" coordorigin="1872,1505" coordsize="8486,2">
              <v:shape style="position:absolute;left:1872;top:1505;width:8486;height:2" coordorigin="1872,1505" coordsize="8486,0" path="m1872,1505l10358,1505e" filled="false" stroked="true" strokeweight=".580pt" strokecolor="#000000">
                <v:path arrowok="t"/>
              </v:shape>
            </v:group>
            <v:group style="position:absolute;left:1877;top:1510;width:2;height:10735" coordorigin="1877,1510" coordsize="2,10735">
              <v:shape style="position:absolute;left:1877;top:1510;width:2;height:10735" coordorigin="1877,1510" coordsize="0,10735" path="m1877,1510l1877,12244e" filled="false" stroked="true" strokeweight=".580pt" strokecolor="#000000">
                <v:path arrowok="t"/>
              </v:shape>
            </v:group>
            <v:group style="position:absolute;left:3720;top:1510;width:2;height:10735" coordorigin="3720,1510" coordsize="2,10735">
              <v:shape style="position:absolute;left:3720;top:1510;width:2;height:10735" coordorigin="3720,1510" coordsize="0,10735" path="m3720,1510l3720,12244e" filled="false" stroked="true" strokeweight=".58001pt" strokecolor="#000000">
                <v:path arrowok="t"/>
              </v:shape>
            </v:group>
            <v:group style="position:absolute;left:10353;top:1510;width:2;height:10735" coordorigin="10353,1510" coordsize="2,10735">
              <v:shape style="position:absolute;left:10353;top:1510;width:2;height:10735" coordorigin="10353,1510" coordsize="0,10735" path="m10353,1510l10353,12244e" filled="false" stroked="true" strokeweight=".579980pt" strokecolor="#000000">
                <v:path arrowok="t"/>
              </v:shape>
            </v:group>
            <v:group style="position:absolute;left:1872;top:1952;width:8486;height:2" coordorigin="1872,1952" coordsize="8486,2">
              <v:shape style="position:absolute;left:1872;top:1952;width:8486;height:2" coordorigin="1872,1952" coordsize="8486,0" path="m1872,1952l10358,1952e" filled="false" stroked="true" strokeweight=".580pt" strokecolor="#000000">
                <v:path arrowok="t"/>
              </v:shape>
            </v:group>
            <v:group style="position:absolute;left:1872;top:2285;width:8486;height:2" coordorigin="1872,2285" coordsize="8486,2">
              <v:shape style="position:absolute;left:1872;top:2285;width:8486;height:2" coordorigin="1872,2285" coordsize="8486,0" path="m1872,2285l10358,2285e" filled="false" stroked="true" strokeweight=".580pt" strokecolor="#000000">
                <v:path arrowok="t"/>
              </v:shape>
            </v:group>
            <v:group style="position:absolute;left:1872;top:2624;width:8486;height:2" coordorigin="1872,2624" coordsize="8486,2">
              <v:shape style="position:absolute;left:1872;top:2624;width:8486;height:2" coordorigin="1872,2624" coordsize="8486,0" path="m1872,2624l10358,2624e" filled="false" stroked="true" strokeweight=".580pt" strokecolor="#000000">
                <v:path arrowok="t"/>
              </v:shape>
            </v:group>
            <v:group style="position:absolute;left:1872;top:2960;width:8486;height:2" coordorigin="1872,2960" coordsize="8486,2">
              <v:shape style="position:absolute;left:1872;top:2960;width:8486;height:2" coordorigin="1872,2960" coordsize="8486,0" path="m1872,2960l10358,2960e" filled="false" stroked="true" strokeweight=".580pt" strokecolor="#000000">
                <v:path arrowok="t"/>
              </v:shape>
            </v:group>
            <v:group style="position:absolute;left:1872;top:3296;width:8486;height:2" coordorigin="1872,3296" coordsize="8486,2">
              <v:shape style="position:absolute;left:1872;top:3296;width:8486;height:2" coordorigin="1872,3296" coordsize="8486,0" path="m1872,3296l10358,3296e" filled="false" stroked="true" strokeweight=".580pt" strokecolor="#000000">
                <v:path arrowok="t"/>
              </v:shape>
            </v:group>
            <v:group style="position:absolute;left:1872;top:3963;width:8486;height:2" coordorigin="1872,3963" coordsize="8486,2">
              <v:shape style="position:absolute;left:1872;top:3963;width:8486;height:2" coordorigin="1872,3963" coordsize="8486,0" path="m1872,3963l10358,3963e" filled="false" stroked="true" strokeweight=".580pt" strokecolor="#000000">
                <v:path arrowok="t"/>
              </v:shape>
            </v:group>
            <v:group style="position:absolute;left:1872;top:5279;width:8486;height:2" coordorigin="1872,5279" coordsize="8486,2">
              <v:shape style="position:absolute;left:1872;top:5279;width:8486;height:2" coordorigin="1872,5279" coordsize="8486,0" path="m1872,5279l10358,5279e" filled="false" stroked="true" strokeweight=".58001pt" strokecolor="#000000">
                <v:path arrowok="t"/>
              </v:shape>
            </v:group>
            <v:group style="position:absolute;left:1872;top:9640;width:8486;height:2" coordorigin="1872,9640" coordsize="8486,2">
              <v:shape style="position:absolute;left:1872;top:9640;width:8486;height:2" coordorigin="1872,9640" coordsize="8486,0" path="m1872,9640l10358,9640e" filled="false" stroked="true" strokeweight=".579980pt" strokecolor="#000000">
                <v:path arrowok="t"/>
              </v:shape>
            </v:group>
            <v:group style="position:absolute;left:1872;top:12249;width:8486;height:2" coordorigin="1872,12249" coordsize="8486,2">
              <v:shape style="position:absolute;left:1872;top:12249;width:8486;height:2" coordorigin="1872,12249" coordsize="8486,0" path="m1872,12249l10358,12249e" filled="false" stroked="true" strokeweight=".579980pt" strokecolor="#000000">
                <v:path arrowok="t"/>
              </v:shape>
              <v:shape style="position:absolute;left:3824;top:5283;width:3149;height:4349" type="#_x0000_t75" stroked="false">
                <v:imagedata r:id="rId10" o:title=""/>
              </v:shape>
              <v:shape style="position:absolute;left:4176;top:9753;width:2759;height:2489" type="#_x0000_t75" stroked="false">
                <v:imagedata r:id="rId8" o:title=""/>
              </v:shape>
            </v:group>
            <w10:wrap type="none"/>
          </v:group>
        </w:pict>
      </w:r>
      <w:r>
        <w:rPr/>
        <w:pict>
          <v:shape style="position:absolute;margin-left:93.863998pt;margin-top:75.239998pt;width:92.2pt;height:22.35pt;mso-position-horizontal-relative:page;mso-position-vertical-relative:page;z-index:-42880" type="#_x0000_t202" filled="false" stroked="false">
            <v:textbox inset="0,0,0,0">
              <w:txbxContent>
                <w:p>
                  <w:pPr>
                    <w:spacing w:before="9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NAMA</w:t>
                  </w:r>
                  <w:r>
                    <w:rPr>
                      <w:rFonts w:ascii="Trebuchet MS"/>
                      <w:b/>
                      <w:spacing w:val="48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KEJUARAAN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75.239998pt;width:331.65pt;height:22.35pt;mso-position-horizontal-relative:page;mso-position-vertical-relative:page;z-index:-42856" type="#_x0000_t202" filled="false" stroked="false">
            <v:textbox inset="0,0,0,0">
              <w:txbxContent>
                <w:p>
                  <w:pPr>
                    <w:spacing w:before="1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PROCESS</w:t>
                  </w:r>
                  <w:r>
                    <w:rPr>
                      <w:rFonts w:ascii="Trebuchet MS"/>
                      <w:b/>
                      <w:spacing w:val="2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ENGINEERING</w:t>
                  </w:r>
                  <w:r>
                    <w:rPr>
                      <w:rFonts w:ascii="Trebuchet MS"/>
                      <w:b/>
                      <w:spacing w:val="2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ENERGY</w:t>
                  </w:r>
                  <w:r>
                    <w:rPr>
                      <w:rFonts w:ascii="Trebuchet MS"/>
                      <w:b/>
                      <w:spacing w:val="2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DAY</w:t>
                  </w:r>
                  <w:r>
                    <w:rPr>
                      <w:rFonts w:ascii="Trebuchet MS"/>
                      <w:b/>
                      <w:spacing w:val="20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(PGD)</w:t>
                  </w:r>
                  <w:r>
                    <w:rPr>
                      <w:rFonts w:ascii="Trebuchet MS"/>
                      <w:b/>
                      <w:spacing w:val="26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UI</w:t>
                  </w:r>
                  <w:r>
                    <w:rPr>
                      <w:rFonts w:ascii="Trebuchet MS"/>
                      <w:b/>
                      <w:spacing w:val="2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2020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97.580002pt;width:92.2pt;height:16.7pt;mso-position-horizontal-relative:page;mso-position-vertical-relative:page;z-index:-42832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PERINGKAT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97.580002pt;width:331.65pt;height:16.7pt;mso-position-horizontal-relative:page;mso-position-vertical-relative:page;z-index:-42808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pacing w:val="-1"/>
                      <w:sz w:val="18"/>
                    </w:rPr>
                    <w:t>1st</w:t>
                  </w:r>
                  <w:r>
                    <w:rPr>
                      <w:rFonts w:ascii="Trebuchet MS"/>
                      <w:spacing w:val="6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-1"/>
                      <w:sz w:val="18"/>
                    </w:rPr>
                    <w:t>Winner</w:t>
                  </w:r>
                  <w:r>
                    <w:rPr>
                      <w:rFonts w:ascii="Trebuchet MS"/>
                      <w:spacing w:val="8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I-CAST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14.260002pt;width:92.2pt;height:16.95pt;mso-position-horizontal-relative:page;mso-position-vertical-relative:page;z-index:-42784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DESKRIPSI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14.260002pt;width:331.65pt;height:16.95pt;mso-position-horizontal-relative:page;mso-position-vertical-relative:page;z-index:-42760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31.179993pt;width:92.2pt;height:16.8pt;mso-position-horizontal-relative:page;mso-position-vertical-relative:page;z-index:-42736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31.179993pt;width:331.65pt;height:16.8pt;mso-position-horizontal-relative:page;mso-position-vertical-relative:page;z-index:-42712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Universitas</w:t>
                  </w:r>
                  <w:r>
                    <w:rPr>
                      <w:rFonts w:ascii="Trebuchet MS"/>
                      <w:spacing w:val="53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Indonesia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47.979996pt;width:92.2pt;height:16.8pt;mso-position-horizontal-relative:page;mso-position-vertical-relative:page;z-index:-42688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WAKTU</w:t>
                  </w:r>
                  <w:r>
                    <w:rPr>
                      <w:rFonts w:ascii="Trebuchet MS"/>
                      <w:b/>
                      <w:spacing w:val="2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&amp;</w:t>
                  </w:r>
                  <w:r>
                    <w:rPr>
                      <w:rFonts w:ascii="Trebuchet MS"/>
                      <w:b/>
                      <w:spacing w:val="26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TEMPAT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47.979996pt;width:331.65pt;height:16.8pt;mso-position-horizontal-relative:page;mso-position-vertical-relative:page;z-index:-42664" type="#_x0000_t202" filled="false" stroked="false">
            <v:textbox inset="0,0,0,0">
              <w:txbxContent>
                <w:p>
                  <w:pPr>
                    <w:spacing w:before="6"/>
                    <w:ind w:left="12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w w:val="105"/>
                      <w:sz w:val="18"/>
                    </w:rPr>
                    <w:t>6</w:t>
                  </w:r>
                  <w:r>
                    <w:rPr>
                      <w:rFonts w:ascii="Trebuchet MS"/>
                      <w:spacing w:val="-16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w w:val="105"/>
                      <w:sz w:val="18"/>
                    </w:rPr>
                    <w:t>Maret</w:t>
                  </w:r>
                  <w:r>
                    <w:rPr>
                      <w:rFonts w:ascii="Trebuchet MS"/>
                      <w:spacing w:val="-13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w w:val="105"/>
                      <w:sz w:val="18"/>
                    </w:rPr>
                    <w:t>2020;</w:t>
                  </w:r>
                  <w:r>
                    <w:rPr>
                      <w:rFonts w:ascii="Trebuchet MS"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w w:val="105"/>
                      <w:sz w:val="18"/>
                    </w:rPr>
                    <w:t>Universitas</w:t>
                  </w:r>
                  <w:r>
                    <w:rPr>
                      <w:rFonts w:ascii="Trebuchet MS"/>
                      <w:spacing w:val="-16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1"/>
                      <w:w w:val="105"/>
                      <w:sz w:val="18"/>
                    </w:rPr>
                    <w:t>Indonesia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64.779999pt;width:92.2pt;height:33.4pt;mso-position-horizontal-relative:page;mso-position-vertical-relative:page;z-index:-42640" type="#_x0000_t202" filled="false" stroked="false">
            <v:textbox inset="0,0,0,0">
              <w:txbxContent>
                <w:p>
                  <w:pPr>
                    <w:spacing w:line="377" w:lineRule="auto" w:before="8"/>
                    <w:ind w:left="105" w:right="163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JENIS</w:t>
                  </w:r>
                  <w:r>
                    <w:rPr>
                      <w:rFonts w:ascii="Trebuchet MS"/>
                      <w:b/>
                      <w:spacing w:val="21"/>
                      <w:w w:val="102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PERLOMBAAN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64.779999pt;width:331.65pt;height:33.4pt;mso-position-horizontal-relative:page;mso-position-vertical-relative:page;z-index:-42616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Tim</w:t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98.139999pt;width:92.2pt;height:65.8pt;mso-position-horizontal-relative:page;mso-position-vertical-relative:page;z-index:-42592" type="#_x0000_t202" filled="false" stroked="false">
            <v:textbox inset="0,0,0,0">
              <w:txbxContent>
                <w:p>
                  <w:pPr>
                    <w:spacing w:line="372" w:lineRule="auto"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NAMA/JURUSAN</w:t>
                  </w:r>
                  <w:r>
                    <w:rPr>
                      <w:rFonts w:ascii="Trebuchet MS"/>
                      <w:b/>
                      <w:spacing w:val="27"/>
                      <w:w w:val="102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MAHASISWA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98.139999pt;width:331.65pt;height:65.8pt;mso-position-horizontal-relative:page;mso-position-vertical-relative:page;z-index:-42568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5"/>
                    </w:numPr>
                    <w:tabs>
                      <w:tab w:pos="404" w:val="left" w:leader="none"/>
                    </w:tabs>
                    <w:spacing w:before="123"/>
                    <w:ind w:left="403" w:right="0" w:hanging="341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Tanmanraj</w:t>
                  </w:r>
                  <w:r>
                    <w:rPr>
                      <w:rFonts w:ascii="Trebuchet MS"/>
                      <w:spacing w:val="27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Singh</w:t>
                  </w:r>
                  <w:r>
                    <w:rPr>
                      <w:rFonts w:ascii="Trebuchet MS"/>
                      <w:spacing w:val="30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Dhillon/Teknik</w:t>
                  </w:r>
                  <w:r>
                    <w:rPr>
                      <w:rFonts w:ascii="Trebuchet MS"/>
                      <w:spacing w:val="29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Kimia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04" w:val="left" w:leader="none"/>
                    </w:tabs>
                    <w:spacing w:before="119"/>
                    <w:ind w:left="403" w:right="0" w:hanging="341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Zoealya</w:t>
                  </w:r>
                  <w:r>
                    <w:rPr>
                      <w:rFonts w:ascii="Trebuchet MS"/>
                      <w:spacing w:val="32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Nabilla</w:t>
                  </w:r>
                  <w:r>
                    <w:rPr>
                      <w:rFonts w:ascii="Trebuchet MS"/>
                      <w:spacing w:val="32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Zafra/Teknik</w:t>
                  </w:r>
                  <w:r>
                    <w:rPr>
                      <w:rFonts w:ascii="Trebuchet MS"/>
                      <w:spacing w:val="34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Kimia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263.929993pt;width:92.2pt;height:218.1pt;mso-position-horizontal-relative:page;mso-position-vertical-relative:page;z-index:-42544" type="#_x0000_t202" filled="false" stroked="false">
            <v:textbox inset="0,0,0,0">
              <w:txbxContent>
                <w:p>
                  <w:pPr>
                    <w:spacing w:before="11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DOKUMENTASI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263.929993pt;width:331.65pt;height:218.1pt;mso-position-horizontal-relative:page;mso-position-vertical-relative:page;z-index:-4252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481.990021pt;width:92.2pt;height:130.5pt;mso-position-horizontal-relative:page;mso-position-vertical-relative:page;z-index:-42496" type="#_x0000_t202" filled="false" stroked="false">
            <v:textbox inset="0,0,0,0">
              <w:txbxContent>
                <w:p>
                  <w:pPr>
                    <w:spacing w:line="372" w:lineRule="auto" w:before="11"/>
                    <w:ind w:left="105" w:right="163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LOGO</w:t>
                  </w:r>
                  <w:r>
                    <w:rPr>
                      <w:rFonts w:ascii="Trebuchet MS"/>
                      <w:b/>
                      <w:spacing w:val="4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SPONSOR/</w:t>
                  </w:r>
                  <w:r>
                    <w:rPr>
                      <w:rFonts w:ascii="Trebuchet MS"/>
                      <w:b/>
                      <w:spacing w:val="22"/>
                      <w:w w:val="102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481.990021pt;width:331.65pt;height:130.5pt;mso-position-horizontal-relative:page;mso-position-vertical-relative:page;z-index:-4247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2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3.333977pt;margin-top:74.949997pt;width:424.9pt;height:615.1pt;mso-position-horizontal-relative:page;mso-position-vertical-relative:page;z-index:-42448" coordorigin="1867,1499" coordsize="8498,12302">
            <v:group style="position:absolute;left:1872;top:1505;width:8486;height:2" coordorigin="1872,1505" coordsize="8486,2">
              <v:shape style="position:absolute;left:1872;top:1505;width:8486;height:2" coordorigin="1872,1505" coordsize="8486,0" path="m1872,1505l10358,1505e" filled="false" stroked="true" strokeweight=".580pt" strokecolor="#000000">
                <v:path arrowok="t"/>
              </v:shape>
            </v:group>
            <v:group style="position:absolute;left:1877;top:1510;width:2;height:12281" coordorigin="1877,1510" coordsize="2,12281">
              <v:shape style="position:absolute;left:1877;top:1510;width:2;height:12281" coordorigin="1877,1510" coordsize="0,12281" path="m1877,1510l1877,13790e" filled="false" stroked="true" strokeweight=".580pt" strokecolor="#000000">
                <v:path arrowok="t"/>
              </v:shape>
            </v:group>
            <v:group style="position:absolute;left:3720;top:1510;width:2;height:12281" coordorigin="3720,1510" coordsize="2,12281">
              <v:shape style="position:absolute;left:3720;top:1510;width:2;height:12281" coordorigin="3720,1510" coordsize="0,12281" path="m3720,1510l3720,13790e" filled="false" stroked="true" strokeweight=".58001pt" strokecolor="#000000">
                <v:path arrowok="t"/>
              </v:shape>
            </v:group>
            <v:group style="position:absolute;left:10353;top:1510;width:2;height:12281" coordorigin="10353,1510" coordsize="2,12281">
              <v:shape style="position:absolute;left:10353;top:1510;width:2;height:12281" coordorigin="10353,1510" coordsize="0,12281" path="m10353,1510l10353,13790e" filled="false" stroked="true" strokeweight=".579980pt" strokecolor="#000000">
                <v:path arrowok="t"/>
              </v:shape>
            </v:group>
            <v:group style="position:absolute;left:1872;top:1952;width:8486;height:2" coordorigin="1872,1952" coordsize="8486,2">
              <v:shape style="position:absolute;left:1872;top:1952;width:8486;height:2" coordorigin="1872,1952" coordsize="8486,0" path="m1872,1952l10358,1952e" filled="false" stroked="true" strokeweight=".580pt" strokecolor="#000000">
                <v:path arrowok="t"/>
              </v:shape>
            </v:group>
            <v:group style="position:absolute;left:1872;top:2285;width:8486;height:2" coordorigin="1872,2285" coordsize="8486,2">
              <v:shape style="position:absolute;left:1872;top:2285;width:8486;height:2" coordorigin="1872,2285" coordsize="8486,0" path="m1872,2285l10358,2285e" filled="false" stroked="true" strokeweight=".580pt" strokecolor="#000000">
                <v:path arrowok="t"/>
              </v:shape>
            </v:group>
            <v:group style="position:absolute;left:1872;top:2624;width:8486;height:2" coordorigin="1872,2624" coordsize="8486,2">
              <v:shape style="position:absolute;left:1872;top:2624;width:8486;height:2" coordorigin="1872,2624" coordsize="8486,0" path="m1872,2624l10358,2624e" filled="false" stroked="true" strokeweight=".580pt" strokecolor="#000000">
                <v:path arrowok="t"/>
              </v:shape>
            </v:group>
            <v:group style="position:absolute;left:1872;top:2960;width:8486;height:2" coordorigin="1872,2960" coordsize="8486,2">
              <v:shape style="position:absolute;left:1872;top:2960;width:8486;height:2" coordorigin="1872,2960" coordsize="8486,0" path="m1872,2960l10358,2960e" filled="false" stroked="true" strokeweight=".580pt" strokecolor="#000000">
                <v:path arrowok="t"/>
              </v:shape>
            </v:group>
            <v:group style="position:absolute;left:1872;top:3296;width:8486;height:2" coordorigin="1872,3296" coordsize="8486,2">
              <v:shape style="position:absolute;left:1872;top:3296;width:8486;height:2" coordorigin="1872,3296" coordsize="8486,0" path="m1872,3296l10358,3296e" filled="false" stroked="true" strokeweight=".580pt" strokecolor="#000000">
                <v:path arrowok="t"/>
              </v:shape>
            </v:group>
            <v:group style="position:absolute;left:1872;top:3963;width:8486;height:2" coordorigin="1872,3963" coordsize="8486,2">
              <v:shape style="position:absolute;left:1872;top:3963;width:8486;height:2" coordorigin="1872,3963" coordsize="8486,0" path="m1872,3963l10358,3963e" filled="false" stroked="true" strokeweight=".580pt" strokecolor="#000000">
                <v:path arrowok="t"/>
              </v:shape>
            </v:group>
            <v:group style="position:absolute;left:1872;top:5279;width:8486;height:2" coordorigin="1872,5279" coordsize="8486,2">
              <v:shape style="position:absolute;left:1872;top:5279;width:8486;height:2" coordorigin="1872,5279" coordsize="8486,0" path="m1872,5279l10358,5279e" filled="false" stroked="true" strokeweight=".58001pt" strokecolor="#000000">
                <v:path arrowok="t"/>
              </v:shape>
            </v:group>
            <v:group style="position:absolute;left:1872;top:11183;width:8486;height:2" coordorigin="1872,11183" coordsize="8486,2">
              <v:shape style="position:absolute;left:1872;top:11183;width:8486;height:2" coordorigin="1872,11183" coordsize="8486,0" path="m1872,11183l10358,11183e" filled="false" stroked="true" strokeweight=".58004pt" strokecolor="#000000">
                <v:path arrowok="t"/>
              </v:shape>
            </v:group>
            <v:group style="position:absolute;left:1872;top:13795;width:8486;height:2" coordorigin="1872,13795" coordsize="8486,2">
              <v:shape style="position:absolute;left:1872;top:13795;width:8486;height:2" coordorigin="1872,13795" coordsize="8486,0" path="m1872,13795l10358,13795e" filled="false" stroked="true" strokeweight=".579980pt" strokecolor="#000000">
                <v:path arrowok="t"/>
              </v:shape>
              <v:shape style="position:absolute;left:3824;top:5283;width:4349;height:5894" type="#_x0000_t75" stroked="false">
                <v:imagedata r:id="rId11" o:title=""/>
              </v:shape>
              <v:shape style="position:absolute;left:4176;top:11297;width:2759;height:2489" type="#_x0000_t75" stroked="false">
                <v:imagedata r:id="rId8" o:title=""/>
              </v:shape>
            </v:group>
            <w10:wrap type="none"/>
          </v:group>
        </w:pict>
      </w:r>
      <w:r>
        <w:rPr/>
        <w:pict>
          <v:shape style="position:absolute;margin-left:93.863998pt;margin-top:75.239998pt;width:92.2pt;height:22.35pt;mso-position-horizontal-relative:page;mso-position-vertical-relative:page;z-index:-42424" type="#_x0000_t202" filled="false" stroked="false">
            <v:textbox inset="0,0,0,0">
              <w:txbxContent>
                <w:p>
                  <w:pPr>
                    <w:spacing w:before="9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NAMA</w:t>
                  </w:r>
                  <w:r>
                    <w:rPr>
                      <w:rFonts w:ascii="Trebuchet MS"/>
                      <w:b/>
                      <w:spacing w:val="48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KEJUARAAN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75.239998pt;width:331.65pt;height:22.35pt;mso-position-horizontal-relative:page;mso-position-vertical-relative:page;z-index:-42400" type="#_x0000_t202" filled="false" stroked="false">
            <v:textbox inset="0,0,0,0">
              <w:txbxContent>
                <w:p>
                  <w:pPr>
                    <w:spacing w:before="1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PROCESS</w:t>
                  </w:r>
                  <w:r>
                    <w:rPr>
                      <w:rFonts w:ascii="Trebuchet MS"/>
                      <w:b/>
                      <w:spacing w:val="2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ENGINEERING</w:t>
                  </w:r>
                  <w:r>
                    <w:rPr>
                      <w:rFonts w:ascii="Trebuchet MS"/>
                      <w:b/>
                      <w:spacing w:val="2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ENERGY</w:t>
                  </w:r>
                  <w:r>
                    <w:rPr>
                      <w:rFonts w:ascii="Trebuchet MS"/>
                      <w:b/>
                      <w:spacing w:val="2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DAY</w:t>
                  </w:r>
                  <w:r>
                    <w:rPr>
                      <w:rFonts w:ascii="Trebuchet MS"/>
                      <w:b/>
                      <w:spacing w:val="20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(PGD)</w:t>
                  </w:r>
                  <w:r>
                    <w:rPr>
                      <w:rFonts w:ascii="Trebuchet MS"/>
                      <w:b/>
                      <w:spacing w:val="26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UI</w:t>
                  </w:r>
                  <w:r>
                    <w:rPr>
                      <w:rFonts w:ascii="Trebuchet MS"/>
                      <w:b/>
                      <w:spacing w:val="2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2020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97.580002pt;width:92.2pt;height:16.7pt;mso-position-horizontal-relative:page;mso-position-vertical-relative:page;z-index:-42376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PERINGKAT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97.580002pt;width:331.65pt;height:16.7pt;mso-position-horizontal-relative:page;mso-position-vertical-relative:page;z-index:-42352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pacing w:val="-1"/>
                      <w:sz w:val="18"/>
                    </w:rPr>
                    <w:t>2nd</w:t>
                  </w:r>
                  <w:r>
                    <w:rPr>
                      <w:rFonts w:ascii="Trebuchet MS"/>
                      <w:spacing w:val="5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-1"/>
                      <w:sz w:val="18"/>
                    </w:rPr>
                    <w:t>Winner</w:t>
                  </w:r>
                  <w:r>
                    <w:rPr>
                      <w:rFonts w:ascii="Trebuchet MS"/>
                      <w:spacing w:val="10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I-CAST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14.260002pt;width:92.2pt;height:16.95pt;mso-position-horizontal-relative:page;mso-position-vertical-relative:page;z-index:-42328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DESKRIPSI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14.260002pt;width:331.65pt;height:16.95pt;mso-position-horizontal-relative:page;mso-position-vertical-relative:page;z-index:-42304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31.179993pt;width:92.2pt;height:16.8pt;mso-position-horizontal-relative:page;mso-position-vertical-relative:page;z-index:-42280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31.179993pt;width:331.65pt;height:16.8pt;mso-position-horizontal-relative:page;mso-position-vertical-relative:page;z-index:-42256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Universitas</w:t>
                  </w:r>
                  <w:r>
                    <w:rPr>
                      <w:rFonts w:ascii="Trebuchet MS"/>
                      <w:spacing w:val="53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Indonesia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47.979996pt;width:92.2pt;height:16.8pt;mso-position-horizontal-relative:page;mso-position-vertical-relative:page;z-index:-42232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WAKTU</w:t>
                  </w:r>
                  <w:r>
                    <w:rPr>
                      <w:rFonts w:ascii="Trebuchet MS"/>
                      <w:b/>
                      <w:spacing w:val="2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&amp;</w:t>
                  </w:r>
                  <w:r>
                    <w:rPr>
                      <w:rFonts w:ascii="Trebuchet MS"/>
                      <w:b/>
                      <w:spacing w:val="26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TEMPAT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47.979996pt;width:331.65pt;height:16.8pt;mso-position-horizontal-relative:page;mso-position-vertical-relative:page;z-index:-42208" type="#_x0000_t202" filled="false" stroked="false">
            <v:textbox inset="0,0,0,0">
              <w:txbxContent>
                <w:p>
                  <w:pPr>
                    <w:spacing w:before="6"/>
                    <w:ind w:left="12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w w:val="105"/>
                      <w:sz w:val="18"/>
                    </w:rPr>
                    <w:t>6</w:t>
                  </w:r>
                  <w:r>
                    <w:rPr>
                      <w:rFonts w:ascii="Trebuchet MS"/>
                      <w:spacing w:val="-16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w w:val="105"/>
                      <w:sz w:val="18"/>
                    </w:rPr>
                    <w:t>Maret</w:t>
                  </w:r>
                  <w:r>
                    <w:rPr>
                      <w:rFonts w:ascii="Trebuchet MS"/>
                      <w:spacing w:val="-13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w w:val="105"/>
                      <w:sz w:val="18"/>
                    </w:rPr>
                    <w:t>2020;</w:t>
                  </w:r>
                  <w:r>
                    <w:rPr>
                      <w:rFonts w:ascii="Trebuchet MS"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w w:val="105"/>
                      <w:sz w:val="18"/>
                    </w:rPr>
                    <w:t>Universitas</w:t>
                  </w:r>
                  <w:r>
                    <w:rPr>
                      <w:rFonts w:ascii="Trebuchet MS"/>
                      <w:spacing w:val="-16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1"/>
                      <w:w w:val="105"/>
                      <w:sz w:val="18"/>
                    </w:rPr>
                    <w:t>Indonesia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64.779999pt;width:92.2pt;height:33.4pt;mso-position-horizontal-relative:page;mso-position-vertical-relative:page;z-index:-42184" type="#_x0000_t202" filled="false" stroked="false">
            <v:textbox inset="0,0,0,0">
              <w:txbxContent>
                <w:p>
                  <w:pPr>
                    <w:spacing w:line="377" w:lineRule="auto" w:before="8"/>
                    <w:ind w:left="105" w:right="163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JENIS</w:t>
                  </w:r>
                  <w:r>
                    <w:rPr>
                      <w:rFonts w:ascii="Trebuchet MS"/>
                      <w:b/>
                      <w:spacing w:val="21"/>
                      <w:w w:val="102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PERLOMBAAN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64.779999pt;width:331.65pt;height:33.4pt;mso-position-horizontal-relative:page;mso-position-vertical-relative:page;z-index:-42160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Tim</w:t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98.139999pt;width:92.2pt;height:65.8pt;mso-position-horizontal-relative:page;mso-position-vertical-relative:page;z-index:-42136" type="#_x0000_t202" filled="false" stroked="false">
            <v:textbox inset="0,0,0,0">
              <w:txbxContent>
                <w:p>
                  <w:pPr>
                    <w:spacing w:line="372" w:lineRule="auto"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NAMA/JURUSAN</w:t>
                  </w:r>
                  <w:r>
                    <w:rPr>
                      <w:rFonts w:ascii="Trebuchet MS"/>
                      <w:b/>
                      <w:spacing w:val="27"/>
                      <w:w w:val="102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MAHASISWA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98.139999pt;width:331.65pt;height:65.8pt;mso-position-horizontal-relative:page;mso-position-vertical-relative:page;z-index:-42112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6"/>
                    </w:numPr>
                    <w:tabs>
                      <w:tab w:pos="404" w:val="left" w:leader="none"/>
                    </w:tabs>
                    <w:spacing w:before="123"/>
                    <w:ind w:left="403" w:right="0" w:hanging="339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w w:val="105"/>
                      <w:sz w:val="18"/>
                    </w:rPr>
                    <w:t>Lie</w:t>
                  </w:r>
                  <w:r>
                    <w:rPr>
                      <w:rFonts w:ascii="Trebuchet MS"/>
                      <w:spacing w:val="-20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1"/>
                      <w:w w:val="105"/>
                      <w:sz w:val="18"/>
                    </w:rPr>
                    <w:t>Reynaldo</w:t>
                  </w:r>
                  <w:r>
                    <w:rPr>
                      <w:rFonts w:ascii="Trebuchet MS"/>
                      <w:spacing w:val="-22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1"/>
                      <w:w w:val="105"/>
                      <w:sz w:val="18"/>
                    </w:rPr>
                    <w:t>Ivander/Teknik</w:t>
                  </w:r>
                  <w:r>
                    <w:rPr>
                      <w:rFonts w:ascii="Trebuchet MS"/>
                      <w:spacing w:val="-19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w w:val="105"/>
                      <w:sz w:val="18"/>
                    </w:rPr>
                    <w:t>Kimia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04" w:val="left" w:leader="none"/>
                    </w:tabs>
                    <w:spacing w:before="119"/>
                    <w:ind w:left="403" w:right="0" w:hanging="341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Ronald</w:t>
                  </w:r>
                  <w:r>
                    <w:rPr>
                      <w:rFonts w:ascii="Trebuchet MS"/>
                      <w:spacing w:val="39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Andrean</w:t>
                  </w:r>
                  <w:r>
                    <w:rPr>
                      <w:rFonts w:ascii="Trebuchet MS"/>
                      <w:spacing w:val="38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Keswantono/Teknik</w:t>
                  </w:r>
                  <w:r>
                    <w:rPr>
                      <w:rFonts w:ascii="Trebuchet MS"/>
                      <w:spacing w:val="37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Kimia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263.929993pt;width:92.2pt;height:295.25pt;mso-position-horizontal-relative:page;mso-position-vertical-relative:page;z-index:-42088" type="#_x0000_t202" filled="false" stroked="false">
            <v:textbox inset="0,0,0,0">
              <w:txbxContent>
                <w:p>
                  <w:pPr>
                    <w:spacing w:before="11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DOKUMENTASI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263.929993pt;width:331.65pt;height:295.25pt;mso-position-horizontal-relative:page;mso-position-vertical-relative:page;z-index:-4206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559.149963pt;width:92.2pt;height:130.6pt;mso-position-horizontal-relative:page;mso-position-vertical-relative:page;z-index:-42040" type="#_x0000_t202" filled="false" stroked="false">
            <v:textbox inset="0,0,0,0">
              <w:txbxContent>
                <w:p>
                  <w:pPr>
                    <w:spacing w:line="372" w:lineRule="auto" w:before="11"/>
                    <w:ind w:left="105" w:right="163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LOGO</w:t>
                  </w:r>
                  <w:r>
                    <w:rPr>
                      <w:rFonts w:ascii="Trebuchet MS"/>
                      <w:b/>
                      <w:spacing w:val="4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SPONSOR/</w:t>
                  </w:r>
                  <w:r>
                    <w:rPr>
                      <w:rFonts w:ascii="Trebuchet MS"/>
                      <w:b/>
                      <w:spacing w:val="22"/>
                      <w:w w:val="102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559.149963pt;width:331.65pt;height:130.6pt;mso-position-horizontal-relative:page;mso-position-vertical-relative:page;z-index:-4201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2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3.333992pt;margin-top:87.209999pt;width:424.9pt;height:529.75pt;mso-position-horizontal-relative:page;mso-position-vertical-relative:page;z-index:-41992" coordorigin="1867,1744" coordsize="8498,10595">
            <v:group style="position:absolute;left:1872;top:1750;width:8486;height:2" coordorigin="1872,1750" coordsize="8486,2">
              <v:shape style="position:absolute;left:1872;top:1750;width:8486;height:2" coordorigin="1872,1750" coordsize="8486,0" path="m1872,1750l10358,1750e" filled="false" stroked="true" strokeweight=".580pt" strokecolor="#000000">
                <v:path arrowok="t"/>
              </v:shape>
            </v:group>
            <v:group style="position:absolute;left:1877;top:1755;width:2;height:10574" coordorigin="1877,1755" coordsize="2,10574">
              <v:shape style="position:absolute;left:1877;top:1755;width:2;height:10574" coordorigin="1877,1755" coordsize="0,10574" path="m1877,1755l1877,12328e" filled="false" stroked="true" strokeweight=".580pt" strokecolor="#000000">
                <v:path arrowok="t"/>
              </v:shape>
            </v:group>
            <v:group style="position:absolute;left:3720;top:1755;width:2;height:10574" coordorigin="3720,1755" coordsize="2,10574">
              <v:shape style="position:absolute;left:3720;top:1755;width:2;height:10574" coordorigin="3720,1755" coordsize="0,10574" path="m3720,1755l3720,12328e" filled="false" stroked="true" strokeweight=".58001pt" strokecolor="#000000">
                <v:path arrowok="t"/>
              </v:shape>
            </v:group>
            <v:group style="position:absolute;left:10353;top:1755;width:2;height:10574" coordorigin="10353,1755" coordsize="2,10574">
              <v:shape style="position:absolute;left:10353;top:1755;width:2;height:10574" coordorigin="10353,1755" coordsize="0,10574" path="m10353,1755l10353,12328e" filled="false" stroked="true" strokeweight=".579980pt" strokecolor="#000000">
                <v:path arrowok="t"/>
              </v:shape>
            </v:group>
            <v:group style="position:absolute;left:1872;top:2196;width:8486;height:2" coordorigin="1872,2196" coordsize="8486,2">
              <v:shape style="position:absolute;left:1872;top:2196;width:8486;height:2" coordorigin="1872,2196" coordsize="8486,0" path="m1872,2196l10358,2196e" filled="false" stroked="true" strokeweight=".580pt" strokecolor="#000000">
                <v:path arrowok="t"/>
              </v:shape>
            </v:group>
            <v:group style="position:absolute;left:1872;top:2530;width:8486;height:2" coordorigin="1872,2530" coordsize="8486,2">
              <v:shape style="position:absolute;left:1872;top:2530;width:8486;height:2" coordorigin="1872,2530" coordsize="8486,0" path="m1872,2530l10358,2530e" filled="false" stroked="true" strokeweight=".580pt" strokecolor="#000000">
                <v:path arrowok="t"/>
              </v:shape>
            </v:group>
            <v:group style="position:absolute;left:1872;top:2868;width:8486;height:2" coordorigin="1872,2868" coordsize="8486,2">
              <v:shape style="position:absolute;left:1872;top:2868;width:8486;height:2" coordorigin="1872,2868" coordsize="8486,0" path="m1872,2868l10358,2868e" filled="false" stroked="true" strokeweight=".580pt" strokecolor="#000000">
                <v:path arrowok="t"/>
              </v:shape>
            </v:group>
            <v:group style="position:absolute;left:1872;top:3204;width:8486;height:2" coordorigin="1872,3204" coordsize="8486,2">
              <v:shape style="position:absolute;left:1872;top:3204;width:8486;height:2" coordorigin="1872,3204" coordsize="8486,0" path="m1872,3204l10358,3204e" filled="false" stroked="true" strokeweight=".580pt" strokecolor="#000000">
                <v:path arrowok="t"/>
              </v:shape>
            </v:group>
            <v:group style="position:absolute;left:1872;top:3540;width:8486;height:2" coordorigin="1872,3540" coordsize="8486,2">
              <v:shape style="position:absolute;left:1872;top:3540;width:8486;height:2" coordorigin="1872,3540" coordsize="8486,0" path="m1872,3540l10358,3540e" filled="false" stroked="true" strokeweight=".58001pt" strokecolor="#000000">
                <v:path arrowok="t"/>
              </v:shape>
            </v:group>
            <v:group style="position:absolute;left:1872;top:4205;width:8486;height:2" coordorigin="1872,4205" coordsize="8486,2">
              <v:shape style="position:absolute;left:1872;top:4205;width:8486;height:2" coordorigin="1872,4205" coordsize="8486,0" path="m1872,4205l10358,4205e" filled="false" stroked="true" strokeweight=".580pt" strokecolor="#000000">
                <v:path arrowok="t"/>
              </v:shape>
            </v:group>
            <v:group style="position:absolute;left:1872;top:5523;width:8486;height:2" coordorigin="1872,5523" coordsize="8486,2">
              <v:shape style="position:absolute;left:1872;top:5523;width:8486;height:2" coordorigin="1872,5523" coordsize="8486,0" path="m1872,5523l10358,5523e" filled="false" stroked="true" strokeweight=".579980pt" strokecolor="#000000">
                <v:path arrowok="t"/>
              </v:shape>
            </v:group>
            <v:group style="position:absolute;left:1872;top:9479;width:8486;height:2" coordorigin="1872,9479" coordsize="8486,2">
              <v:shape style="position:absolute;left:1872;top:9479;width:8486;height:2" coordorigin="1872,9479" coordsize="8486,0" path="m1872,9479l10358,9479e" filled="false" stroked="true" strokeweight=".58001pt" strokecolor="#000000">
                <v:path arrowok="t"/>
              </v:shape>
            </v:group>
            <v:group style="position:absolute;left:1872;top:12333;width:8486;height:2" coordorigin="1872,12333" coordsize="8486,2">
              <v:shape style="position:absolute;left:1872;top:12333;width:8486;height:2" coordorigin="1872,12333" coordsize="8486,0" path="m1872,12333l10358,12333e" filled="false" stroked="true" strokeweight=".579980pt" strokecolor="#000000">
                <v:path arrowok="t"/>
              </v:shape>
              <v:shape style="position:absolute;left:3824;top:5527;width:4635;height:3479" type="#_x0000_t75" stroked="false">
                <v:imagedata r:id="rId12" o:title=""/>
              </v:shape>
              <v:shape style="position:absolute;left:4176;top:9592;width:2759;height:2489" type="#_x0000_t75" stroked="false">
                <v:imagedata r:id="rId8" o:title=""/>
              </v:shape>
            </v:group>
            <w10:wrap type="none"/>
          </v:group>
        </w:pict>
      </w:r>
      <w:r>
        <w:rPr/>
        <w:pict>
          <v:shape style="position:absolute;margin-left:93.863998pt;margin-top:87.5pt;width:92.2pt;height:22.35pt;mso-position-horizontal-relative:page;mso-position-vertical-relative:page;z-index:-41968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NAMA</w:t>
                  </w:r>
                  <w:r>
                    <w:rPr>
                      <w:rFonts w:ascii="Trebuchet MS"/>
                      <w:b/>
                      <w:spacing w:val="48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KEJUARAAN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87.5pt;width:331.65pt;height:22.35pt;mso-position-horizontal-relative:page;mso-position-vertical-relative:page;z-index:-41944" type="#_x0000_t202" filled="false" stroked="false">
            <v:textbox inset="0,0,0,0">
              <w:txbxContent>
                <w:p>
                  <w:pPr>
                    <w:spacing w:before="1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PROCESS</w:t>
                  </w:r>
                  <w:r>
                    <w:rPr>
                      <w:rFonts w:ascii="Trebuchet MS"/>
                      <w:b/>
                      <w:spacing w:val="2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ENGINEERING</w:t>
                  </w:r>
                  <w:r>
                    <w:rPr>
                      <w:rFonts w:ascii="Trebuchet MS"/>
                      <w:b/>
                      <w:spacing w:val="2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ENERGY</w:t>
                  </w:r>
                  <w:r>
                    <w:rPr>
                      <w:rFonts w:ascii="Trebuchet MS"/>
                      <w:b/>
                      <w:spacing w:val="2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DAY</w:t>
                  </w:r>
                  <w:r>
                    <w:rPr>
                      <w:rFonts w:ascii="Trebuchet MS"/>
                      <w:b/>
                      <w:spacing w:val="20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(PGD)</w:t>
                  </w:r>
                  <w:r>
                    <w:rPr>
                      <w:rFonts w:ascii="Trebuchet MS"/>
                      <w:b/>
                      <w:spacing w:val="26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UI</w:t>
                  </w:r>
                  <w:r>
                    <w:rPr>
                      <w:rFonts w:ascii="Trebuchet MS"/>
                      <w:b/>
                      <w:spacing w:val="2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2020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09.82pt;width:92.2pt;height:16.7pt;mso-position-horizontal-relative:page;mso-position-vertical-relative:page;z-index:-41920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PERINGKAT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09.82pt;width:331.65pt;height:16.7pt;mso-position-horizontal-relative:page;mso-position-vertical-relative:page;z-index:-41896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pacing w:val="-1"/>
                      <w:sz w:val="18"/>
                    </w:rPr>
                    <w:t>3rd</w:t>
                  </w:r>
                  <w:r>
                    <w:rPr>
                      <w:rFonts w:ascii="Trebuchet MS"/>
                      <w:spacing w:val="4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-1"/>
                      <w:sz w:val="18"/>
                    </w:rPr>
                    <w:t>Winner</w:t>
                  </w:r>
                  <w:r>
                    <w:rPr>
                      <w:rFonts w:ascii="Trebuchet MS"/>
                      <w:spacing w:val="8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I-CAST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26.5pt;width:92.2pt;height:16.95pt;mso-position-horizontal-relative:page;mso-position-vertical-relative:page;z-index:-41872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DESKRIPSI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26.5pt;width:331.65pt;height:16.95pt;mso-position-horizontal-relative:page;mso-position-vertical-relative:page;z-index:-41848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43.419998pt;width:92.2pt;height:16.8pt;mso-position-horizontal-relative:page;mso-position-vertical-relative:page;z-index:-41824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43.419998pt;width:331.65pt;height:16.8pt;mso-position-horizontal-relative:page;mso-position-vertical-relative:page;z-index:-41800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Universitas</w:t>
                  </w:r>
                  <w:r>
                    <w:rPr>
                      <w:rFonts w:ascii="Trebuchet MS"/>
                      <w:spacing w:val="53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Indonesia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60.220001pt;width:92.2pt;height:16.8pt;mso-position-horizontal-relative:page;mso-position-vertical-relative:page;z-index:-41776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WAKTU</w:t>
                  </w:r>
                  <w:r>
                    <w:rPr>
                      <w:rFonts w:ascii="Trebuchet MS"/>
                      <w:b/>
                      <w:spacing w:val="2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&amp;</w:t>
                  </w:r>
                  <w:r>
                    <w:rPr>
                      <w:rFonts w:ascii="Trebuchet MS"/>
                      <w:b/>
                      <w:spacing w:val="26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TEMPAT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60.220001pt;width:331.65pt;height:16.8pt;mso-position-horizontal-relative:page;mso-position-vertical-relative:page;z-index:-41752" type="#_x0000_t202" filled="false" stroked="false">
            <v:textbox inset="0,0,0,0">
              <w:txbxContent>
                <w:p>
                  <w:pPr>
                    <w:spacing w:before="6"/>
                    <w:ind w:left="12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w w:val="105"/>
                      <w:sz w:val="18"/>
                    </w:rPr>
                    <w:t>6</w:t>
                  </w:r>
                  <w:r>
                    <w:rPr>
                      <w:rFonts w:ascii="Trebuchet MS"/>
                      <w:spacing w:val="-16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w w:val="105"/>
                      <w:sz w:val="18"/>
                    </w:rPr>
                    <w:t>Maret</w:t>
                  </w:r>
                  <w:r>
                    <w:rPr>
                      <w:rFonts w:ascii="Trebuchet MS"/>
                      <w:spacing w:val="-13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w w:val="105"/>
                      <w:sz w:val="18"/>
                    </w:rPr>
                    <w:t>2020;</w:t>
                  </w:r>
                  <w:r>
                    <w:rPr>
                      <w:rFonts w:ascii="Trebuchet MS"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w w:val="105"/>
                      <w:sz w:val="18"/>
                    </w:rPr>
                    <w:t>Universitas</w:t>
                  </w:r>
                  <w:r>
                    <w:rPr>
                      <w:rFonts w:ascii="Trebuchet MS"/>
                      <w:spacing w:val="-16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1"/>
                      <w:w w:val="105"/>
                      <w:sz w:val="18"/>
                    </w:rPr>
                    <w:t>Indonesia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77.019989pt;width:92.2pt;height:33.25pt;mso-position-horizontal-relative:page;mso-position-vertical-relative:page;z-index:-41728" type="#_x0000_t202" filled="false" stroked="false">
            <v:textbox inset="0,0,0,0">
              <w:txbxContent>
                <w:p>
                  <w:pPr>
                    <w:spacing w:line="377" w:lineRule="auto" w:before="8"/>
                    <w:ind w:left="105" w:right="163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JENIS</w:t>
                  </w:r>
                  <w:r>
                    <w:rPr>
                      <w:rFonts w:ascii="Trebuchet MS"/>
                      <w:b/>
                      <w:spacing w:val="21"/>
                      <w:w w:val="102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PERLOMBAAN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77.019989pt;width:331.65pt;height:33.25pt;mso-position-horizontal-relative:page;mso-position-vertical-relative:page;z-index:-41704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Tim</w:t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210.259995pt;width:92.2pt;height:65.95pt;mso-position-horizontal-relative:page;mso-position-vertical-relative:page;z-index:-41680" type="#_x0000_t202" filled="false" stroked="false">
            <v:textbox inset="0,0,0,0">
              <w:txbxContent>
                <w:p>
                  <w:pPr>
                    <w:spacing w:line="372" w:lineRule="auto" w:before="8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NAMA/JURUSAN</w:t>
                  </w:r>
                  <w:r>
                    <w:rPr>
                      <w:rFonts w:ascii="Trebuchet MS"/>
                      <w:b/>
                      <w:spacing w:val="27"/>
                      <w:w w:val="102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MAHASISWA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210.259995pt;width:331.65pt;height:65.95pt;mso-position-horizontal-relative:page;mso-position-vertical-relative:page;z-index:-41656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7"/>
                    </w:numPr>
                    <w:tabs>
                      <w:tab w:pos="404" w:val="left" w:leader="none"/>
                    </w:tabs>
                    <w:spacing w:before="126"/>
                    <w:ind w:left="403" w:right="0" w:hanging="339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Callista</w:t>
                  </w:r>
                  <w:r>
                    <w:rPr>
                      <w:rFonts w:ascii="Trebuchet MS"/>
                      <w:spacing w:val="39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Sitanggang/Teknik</w:t>
                  </w:r>
                  <w:r>
                    <w:rPr>
                      <w:rFonts w:ascii="Trebuchet MS"/>
                      <w:spacing w:val="40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Kimia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04" w:val="left" w:leader="none"/>
                    </w:tabs>
                    <w:spacing w:before="119"/>
                    <w:ind w:left="403" w:right="0" w:hanging="341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Jeanny</w:t>
                  </w:r>
                  <w:r>
                    <w:rPr>
                      <w:rFonts w:ascii="Trebuchet MS"/>
                      <w:spacing w:val="34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WIjaya/Teknik</w:t>
                  </w:r>
                  <w:r>
                    <w:rPr>
                      <w:rFonts w:ascii="Trebuchet MS"/>
                      <w:spacing w:val="35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Kimia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276.170013pt;width:92.2pt;height:197.8pt;mso-position-horizontal-relative:page;mso-position-vertical-relative:page;z-index:-41632" type="#_x0000_t202" filled="false" stroked="false">
            <v:textbox inset="0,0,0,0">
              <w:txbxContent>
                <w:p>
                  <w:pPr>
                    <w:spacing w:before="11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DOKUMENTASI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276.170013pt;width:331.65pt;height:197.8pt;mso-position-horizontal-relative:page;mso-position-vertical-relative:page;z-index:-4160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473.949982pt;width:92.2pt;height:142.75pt;mso-position-horizontal-relative:page;mso-position-vertical-relative:page;z-index:-41584" type="#_x0000_t202" filled="false" stroked="false">
            <v:textbox inset="0,0,0,0">
              <w:txbxContent>
                <w:p>
                  <w:pPr>
                    <w:spacing w:line="372" w:lineRule="auto" w:before="11"/>
                    <w:ind w:left="105" w:right="163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LOGO</w:t>
                  </w:r>
                  <w:r>
                    <w:rPr>
                      <w:rFonts w:ascii="Trebuchet MS"/>
                      <w:b/>
                      <w:spacing w:val="4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SPONSOR/</w:t>
                  </w:r>
                  <w:r>
                    <w:rPr>
                      <w:rFonts w:ascii="Trebuchet MS"/>
                      <w:b/>
                      <w:spacing w:val="22"/>
                      <w:w w:val="102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473.949982pt;width:331.65pt;height:142.75pt;mso-position-horizontal-relative:page;mso-position-vertical-relative:page;z-index:-4156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50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3.333992pt;margin-top:74.949997pt;width:424.9pt;height:510.9pt;mso-position-horizontal-relative:page;mso-position-vertical-relative:page;z-index:-41536" coordorigin="1867,1499" coordsize="8498,10218">
            <v:group style="position:absolute;left:1872;top:1505;width:8486;height:2" coordorigin="1872,1505" coordsize="8486,2">
              <v:shape style="position:absolute;left:1872;top:1505;width:8486;height:2" coordorigin="1872,1505" coordsize="8486,0" path="m1872,1505l10358,1505e" filled="false" stroked="true" strokeweight=".580pt" strokecolor="#000000">
                <v:path arrowok="t"/>
              </v:shape>
            </v:group>
            <v:group style="position:absolute;left:1877;top:1510;width:2;height:10197" coordorigin="1877,1510" coordsize="2,10197">
              <v:shape style="position:absolute;left:1877;top:1510;width:2;height:10197" coordorigin="1877,1510" coordsize="0,10197" path="m1877,1510l1877,11706e" filled="false" stroked="true" strokeweight=".580pt" strokecolor="#000000">
                <v:path arrowok="t"/>
              </v:shape>
            </v:group>
            <v:group style="position:absolute;left:3720;top:1510;width:2;height:10197" coordorigin="3720,1510" coordsize="2,10197">
              <v:shape style="position:absolute;left:3720;top:1510;width:2;height:10197" coordorigin="3720,1510" coordsize="0,10197" path="m3720,1510l3720,11706e" filled="false" stroked="true" strokeweight=".58001pt" strokecolor="#000000">
                <v:path arrowok="t"/>
              </v:shape>
            </v:group>
            <v:group style="position:absolute;left:10353;top:1510;width:2;height:10197" coordorigin="10353,1510" coordsize="2,10197">
              <v:shape style="position:absolute;left:10353;top:1510;width:2;height:10197" coordorigin="10353,1510" coordsize="0,10197" path="m10353,1510l10353,11706e" filled="false" stroked="true" strokeweight=".579980pt" strokecolor="#000000">
                <v:path arrowok="t"/>
              </v:shape>
            </v:group>
            <v:group style="position:absolute;left:1872;top:1952;width:8486;height:2" coordorigin="1872,1952" coordsize="8486,2">
              <v:shape style="position:absolute;left:1872;top:1952;width:8486;height:2" coordorigin="1872,1952" coordsize="8486,0" path="m1872,1952l10358,1952e" filled="false" stroked="true" strokeweight=".580pt" strokecolor="#000000">
                <v:path arrowok="t"/>
              </v:shape>
            </v:group>
            <v:group style="position:absolute;left:1872;top:2285;width:8486;height:2" coordorigin="1872,2285" coordsize="8486,2">
              <v:shape style="position:absolute;left:1872;top:2285;width:8486;height:2" coordorigin="1872,2285" coordsize="8486,0" path="m1872,2285l10358,2285e" filled="false" stroked="true" strokeweight=".580pt" strokecolor="#000000">
                <v:path arrowok="t"/>
              </v:shape>
            </v:group>
            <v:group style="position:absolute;left:1872;top:2624;width:8486;height:2" coordorigin="1872,2624" coordsize="8486,2">
              <v:shape style="position:absolute;left:1872;top:2624;width:8486;height:2" coordorigin="1872,2624" coordsize="8486,0" path="m1872,2624l10358,2624e" filled="false" stroked="true" strokeweight=".580pt" strokecolor="#000000">
                <v:path arrowok="t"/>
              </v:shape>
            </v:group>
            <v:group style="position:absolute;left:1872;top:2960;width:8486;height:2" coordorigin="1872,2960" coordsize="8486,2">
              <v:shape style="position:absolute;left:1872;top:2960;width:8486;height:2" coordorigin="1872,2960" coordsize="8486,0" path="m1872,2960l10358,2960e" filled="false" stroked="true" strokeweight=".580pt" strokecolor="#000000">
                <v:path arrowok="t"/>
              </v:shape>
            </v:group>
            <v:group style="position:absolute;left:1872;top:3296;width:8486;height:2" coordorigin="1872,3296" coordsize="8486,2">
              <v:shape style="position:absolute;left:1872;top:3296;width:8486;height:2" coordorigin="1872,3296" coordsize="8486,0" path="m1872,3296l10358,3296e" filled="false" stroked="true" strokeweight=".580pt" strokecolor="#000000">
                <v:path arrowok="t"/>
              </v:shape>
            </v:group>
            <v:group style="position:absolute;left:1872;top:3963;width:8486;height:2" coordorigin="1872,3963" coordsize="8486,2">
              <v:shape style="position:absolute;left:1872;top:3963;width:8486;height:2" coordorigin="1872,3963" coordsize="8486,0" path="m1872,3963l10358,3963e" filled="false" stroked="true" strokeweight=".580pt" strokecolor="#000000">
                <v:path arrowok="t"/>
              </v:shape>
            </v:group>
            <v:group style="position:absolute;left:1872;top:5279;width:8486;height:2" coordorigin="1872,5279" coordsize="8486,2">
              <v:shape style="position:absolute;left:1872;top:5279;width:8486;height:2" coordorigin="1872,5279" coordsize="8486,0" path="m1872,5279l10358,5279e" filled="false" stroked="true" strokeweight=".58001pt" strokecolor="#000000">
                <v:path arrowok="t"/>
              </v:shape>
            </v:group>
            <v:group style="position:absolute;left:1872;top:9234;width:8486;height:2" coordorigin="1872,9234" coordsize="8486,2">
              <v:shape style="position:absolute;left:1872;top:9234;width:8486;height:2" coordorigin="1872,9234" coordsize="8486,0" path="m1872,9234l10358,9234e" filled="false" stroked="true" strokeweight=".579980pt" strokecolor="#000000">
                <v:path arrowok="t"/>
              </v:shape>
            </v:group>
            <v:group style="position:absolute;left:1872;top:11711;width:8486;height:2" coordorigin="1872,11711" coordsize="8486,2">
              <v:shape style="position:absolute;left:1872;top:11711;width:8486;height:2" coordorigin="1872,11711" coordsize="8486,0" path="m1872,11711l10358,11711e" filled="false" stroked="true" strokeweight=".579980pt" strokecolor="#000000">
                <v:path arrowok="t"/>
              </v:shape>
              <v:shape style="position:absolute;left:3824;top:5283;width:4686;height:3651" type="#_x0000_t75" stroked="false">
                <v:imagedata r:id="rId13" o:title=""/>
              </v:shape>
              <v:shape style="position:absolute;left:4176;top:9348;width:4123;height:2039" type="#_x0000_t75" stroked="false">
                <v:imagedata r:id="rId14" o:title=""/>
              </v:shape>
            </v:group>
            <w10:wrap type="none"/>
          </v:group>
        </w:pict>
      </w:r>
      <w:r>
        <w:rPr/>
        <w:pict>
          <v:shape style="position:absolute;margin-left:93.863998pt;margin-top:75.239998pt;width:92.2pt;height:22.35pt;mso-position-horizontal-relative:page;mso-position-vertical-relative:page;z-index:-41512" type="#_x0000_t202" filled="false" stroked="false">
            <v:textbox inset="0,0,0,0">
              <w:txbxContent>
                <w:p>
                  <w:pPr>
                    <w:spacing w:before="9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NAMA</w:t>
                  </w:r>
                  <w:r>
                    <w:rPr>
                      <w:rFonts w:ascii="Trebuchet MS"/>
                      <w:b/>
                      <w:spacing w:val="48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KEJUARAAN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75.239998pt;width:331.65pt;height:22.35pt;mso-position-horizontal-relative:page;mso-position-vertical-relative:page;z-index:-41488" type="#_x0000_t202" filled="false" stroked="false">
            <v:textbox inset="0,0,0,0">
              <w:txbxContent>
                <w:p>
                  <w:pPr>
                    <w:spacing w:before="1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Schneider</w:t>
                  </w:r>
                  <w:r>
                    <w:rPr>
                      <w:rFonts w:ascii="Trebuchet MS"/>
                      <w:b/>
                      <w:spacing w:val="-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Electric</w:t>
                  </w:r>
                  <w:r>
                    <w:rPr>
                      <w:rFonts w:ascii="Trebuchet MS"/>
                      <w:b/>
                      <w:spacing w:val="-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Go</w:t>
                  </w:r>
                  <w:r>
                    <w:rPr>
                      <w:rFonts w:ascii="Trebuchet MS"/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Green</w:t>
                  </w:r>
                  <w:r>
                    <w:rPr>
                      <w:rFonts w:ascii="Trebuchet MS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Challenge</w:t>
                  </w:r>
                  <w:r>
                    <w:rPr>
                      <w:rFonts w:ascii="Trebuchet MS"/>
                      <w:b/>
                      <w:spacing w:val="-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2020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97.580002pt;width:92.2pt;height:16.7pt;mso-position-horizontal-relative:page;mso-position-vertical-relative:page;z-index:-41464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PERINGKAT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97.580002pt;width:331.65pt;height:16.7pt;mso-position-horizontal-relative:page;mso-position-vertical-relative:page;z-index:-41440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pacing w:val="-1"/>
                      <w:sz w:val="18"/>
                    </w:rPr>
                    <w:t>1st</w:t>
                  </w:r>
                  <w:r>
                    <w:rPr>
                      <w:rFonts w:ascii="Trebuchet MS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-1"/>
                      <w:sz w:val="18"/>
                    </w:rPr>
                    <w:t>winner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14.260002pt;width:92.2pt;height:16.95pt;mso-position-horizontal-relative:page;mso-position-vertical-relative:page;z-index:-41416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DESKRIPSI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14.260002pt;width:331.65pt;height:16.95pt;mso-position-horizontal-relative:page;mso-position-vertical-relative:page;z-index:-41392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31.179993pt;width:92.2pt;height:16.8pt;mso-position-horizontal-relative:page;mso-position-vertical-relative:page;z-index:-41368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31.179993pt;width:331.65pt;height:16.8pt;mso-position-horizontal-relative:page;mso-position-vertical-relative:page;z-index:-41344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Schneider</w:t>
                  </w:r>
                  <w:r>
                    <w:rPr>
                      <w:rFonts w:ascii="Trebuchet MS"/>
                      <w:spacing w:val="36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Electric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47.979996pt;width:92.2pt;height:16.8pt;mso-position-horizontal-relative:page;mso-position-vertical-relative:page;z-index:-41320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WAKTU</w:t>
                  </w:r>
                  <w:r>
                    <w:rPr>
                      <w:rFonts w:ascii="Trebuchet MS"/>
                      <w:b/>
                      <w:spacing w:val="2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&amp;</w:t>
                  </w:r>
                  <w:r>
                    <w:rPr>
                      <w:rFonts w:ascii="Trebuchet MS"/>
                      <w:b/>
                      <w:spacing w:val="26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TEMPAT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47.979996pt;width:331.65pt;height:16.8pt;mso-position-horizontal-relative:page;mso-position-vertical-relative:page;z-index:-41296" type="#_x0000_t202" filled="false" stroked="false">
            <v:textbox inset="0,0,0,0">
              <w:txbxContent>
                <w:p>
                  <w:pPr>
                    <w:spacing w:before="6"/>
                    <w:ind w:left="62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w w:val="105"/>
                      <w:sz w:val="18"/>
                    </w:rPr>
                    <w:t>Maret</w:t>
                  </w:r>
                  <w:r>
                    <w:rPr>
                      <w:rFonts w:ascii="Trebuchet MS"/>
                      <w:spacing w:val="-14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w w:val="105"/>
                      <w:sz w:val="18"/>
                    </w:rPr>
                    <w:t>2020;</w:t>
                  </w:r>
                  <w:r>
                    <w:rPr>
                      <w:rFonts w:ascii="Trebuchet MS"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1"/>
                      <w:w w:val="105"/>
                      <w:sz w:val="18"/>
                    </w:rPr>
                    <w:t>Jakarta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64.779999pt;width:92.2pt;height:33.4pt;mso-position-horizontal-relative:page;mso-position-vertical-relative:page;z-index:-41272" type="#_x0000_t202" filled="false" stroked="false">
            <v:textbox inset="0,0,0,0">
              <w:txbxContent>
                <w:p>
                  <w:pPr>
                    <w:spacing w:line="377" w:lineRule="auto" w:before="8"/>
                    <w:ind w:left="105" w:right="163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JENIS</w:t>
                  </w:r>
                  <w:r>
                    <w:rPr>
                      <w:rFonts w:ascii="Trebuchet MS"/>
                      <w:b/>
                      <w:spacing w:val="21"/>
                      <w:w w:val="102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PERLOMBAAN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64.779999pt;width:331.65pt;height:33.4pt;mso-position-horizontal-relative:page;mso-position-vertical-relative:page;z-index:-41248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Individu</w:t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98.139999pt;width:92.2pt;height:65.8pt;mso-position-horizontal-relative:page;mso-position-vertical-relative:page;z-index:-41224" type="#_x0000_t202" filled="false" stroked="false">
            <v:textbox inset="0,0,0,0">
              <w:txbxContent>
                <w:p>
                  <w:pPr>
                    <w:spacing w:line="372" w:lineRule="auto"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NAMA/JURUSAN</w:t>
                  </w:r>
                  <w:r>
                    <w:rPr>
                      <w:rFonts w:ascii="Trebuchet MS"/>
                      <w:b/>
                      <w:spacing w:val="27"/>
                      <w:w w:val="102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MAHASISWA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98.139999pt;width:331.65pt;height:65.8pt;mso-position-horizontal-relative:page;mso-position-vertical-relative:page;z-index:-41200" type="#_x0000_t202" filled="false" stroked="false">
            <v:textbox inset="0,0,0,0">
              <w:txbxContent>
                <w:p>
                  <w:pPr>
                    <w:spacing w:before="123"/>
                    <w:ind w:left="64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pacing w:val="-1"/>
                      <w:w w:val="105"/>
                      <w:sz w:val="18"/>
                    </w:rPr>
                    <w:t>1)</w:t>
                  </w:r>
                  <w:r>
                    <w:rPr>
                      <w:rFonts w:ascii="Trebuchet MS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36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w w:val="105"/>
                      <w:sz w:val="18"/>
                    </w:rPr>
                    <w:t>Felicia</w:t>
                  </w:r>
                  <w:r>
                    <w:rPr>
                      <w:rFonts w:ascii="Trebuchet MS"/>
                      <w:spacing w:val="-7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w w:val="105"/>
                      <w:sz w:val="18"/>
                    </w:rPr>
                    <w:t>Shelly</w:t>
                  </w:r>
                  <w:r>
                    <w:rPr>
                      <w:rFonts w:ascii="Trebuchet MS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w w:val="105"/>
                      <w:sz w:val="18"/>
                    </w:rPr>
                    <w:t>/</w:t>
                  </w:r>
                  <w:r>
                    <w:rPr>
                      <w:rFonts w:ascii="Trebuchet MS"/>
                      <w:spacing w:val="-6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1"/>
                      <w:w w:val="105"/>
                      <w:sz w:val="18"/>
                    </w:rPr>
                    <w:t>13017094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263.929993pt;width:92.2pt;height:197.8pt;mso-position-horizontal-relative:page;mso-position-vertical-relative:page;z-index:-41176" type="#_x0000_t202" filled="false" stroked="false">
            <v:textbox inset="0,0,0,0">
              <w:txbxContent>
                <w:p>
                  <w:pPr>
                    <w:spacing w:before="11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DOKUMENTASI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263.929993pt;width:331.65pt;height:197.8pt;mso-position-horizontal-relative:page;mso-position-vertical-relative:page;z-index:-4115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461.710022pt;width:92.2pt;height:123.85pt;mso-position-horizontal-relative:page;mso-position-vertical-relative:page;z-index:-41128" type="#_x0000_t202" filled="false" stroked="false">
            <v:textbox inset="0,0,0,0">
              <w:txbxContent>
                <w:p>
                  <w:pPr>
                    <w:spacing w:line="372" w:lineRule="auto" w:before="11"/>
                    <w:ind w:left="105" w:right="163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LOGO</w:t>
                  </w:r>
                  <w:r>
                    <w:rPr>
                      <w:rFonts w:ascii="Trebuchet MS"/>
                      <w:b/>
                      <w:spacing w:val="4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SPONSOR/</w:t>
                  </w:r>
                  <w:r>
                    <w:rPr>
                      <w:rFonts w:ascii="Trebuchet MS"/>
                      <w:b/>
                      <w:spacing w:val="22"/>
                      <w:w w:val="102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461.710022pt;width:331.65pt;height:123.85pt;mso-position-horizontal-relative:page;mso-position-vertical-relative:page;z-index:-4110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2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3.333992pt;margin-top:74.949997pt;width:424.9pt;height:510.9pt;mso-position-horizontal-relative:page;mso-position-vertical-relative:page;z-index:-41080" coordorigin="1867,1499" coordsize="8498,10218">
            <v:group style="position:absolute;left:1872;top:1505;width:8486;height:2" coordorigin="1872,1505" coordsize="8486,2">
              <v:shape style="position:absolute;left:1872;top:1505;width:8486;height:2" coordorigin="1872,1505" coordsize="8486,0" path="m1872,1505l10358,1505e" filled="false" stroked="true" strokeweight=".580pt" strokecolor="#000000">
                <v:path arrowok="t"/>
              </v:shape>
            </v:group>
            <v:group style="position:absolute;left:1877;top:1510;width:2;height:10197" coordorigin="1877,1510" coordsize="2,10197">
              <v:shape style="position:absolute;left:1877;top:1510;width:2;height:10197" coordorigin="1877,1510" coordsize="0,10197" path="m1877,1510l1877,11706e" filled="false" stroked="true" strokeweight=".580pt" strokecolor="#000000">
                <v:path arrowok="t"/>
              </v:shape>
            </v:group>
            <v:group style="position:absolute;left:3720;top:1510;width:2;height:10197" coordorigin="3720,1510" coordsize="2,10197">
              <v:shape style="position:absolute;left:3720;top:1510;width:2;height:10197" coordorigin="3720,1510" coordsize="0,10197" path="m3720,1510l3720,11706e" filled="false" stroked="true" strokeweight=".58001pt" strokecolor="#000000">
                <v:path arrowok="t"/>
              </v:shape>
            </v:group>
            <v:group style="position:absolute;left:10353;top:1510;width:2;height:10197" coordorigin="10353,1510" coordsize="2,10197">
              <v:shape style="position:absolute;left:10353;top:1510;width:2;height:10197" coordorigin="10353,1510" coordsize="0,10197" path="m10353,1510l10353,11706e" filled="false" stroked="true" strokeweight=".579980pt" strokecolor="#000000">
                <v:path arrowok="t"/>
              </v:shape>
            </v:group>
            <v:group style="position:absolute;left:1872;top:1952;width:8486;height:2" coordorigin="1872,1952" coordsize="8486,2">
              <v:shape style="position:absolute;left:1872;top:1952;width:8486;height:2" coordorigin="1872,1952" coordsize="8486,0" path="m1872,1952l10358,1952e" filled="false" stroked="true" strokeweight=".580pt" strokecolor="#000000">
                <v:path arrowok="t"/>
              </v:shape>
            </v:group>
            <v:group style="position:absolute;left:1872;top:2285;width:8486;height:2" coordorigin="1872,2285" coordsize="8486,2">
              <v:shape style="position:absolute;left:1872;top:2285;width:8486;height:2" coordorigin="1872,2285" coordsize="8486,0" path="m1872,2285l10358,2285e" filled="false" stroked="true" strokeweight=".580pt" strokecolor="#000000">
                <v:path arrowok="t"/>
              </v:shape>
            </v:group>
            <v:group style="position:absolute;left:1872;top:2624;width:8486;height:2" coordorigin="1872,2624" coordsize="8486,2">
              <v:shape style="position:absolute;left:1872;top:2624;width:8486;height:2" coordorigin="1872,2624" coordsize="8486,0" path="m1872,2624l10358,2624e" filled="false" stroked="true" strokeweight=".580pt" strokecolor="#000000">
                <v:path arrowok="t"/>
              </v:shape>
            </v:group>
            <v:group style="position:absolute;left:1872;top:2960;width:8486;height:2" coordorigin="1872,2960" coordsize="8486,2">
              <v:shape style="position:absolute;left:1872;top:2960;width:8486;height:2" coordorigin="1872,2960" coordsize="8486,0" path="m1872,2960l10358,2960e" filled="false" stroked="true" strokeweight=".580pt" strokecolor="#000000">
                <v:path arrowok="t"/>
              </v:shape>
            </v:group>
            <v:group style="position:absolute;left:1872;top:3296;width:8486;height:2" coordorigin="1872,3296" coordsize="8486,2">
              <v:shape style="position:absolute;left:1872;top:3296;width:8486;height:2" coordorigin="1872,3296" coordsize="8486,0" path="m1872,3296l10358,3296e" filled="false" stroked="true" strokeweight=".580pt" strokecolor="#000000">
                <v:path arrowok="t"/>
              </v:shape>
            </v:group>
            <v:group style="position:absolute;left:1872;top:3963;width:8486;height:2" coordorigin="1872,3963" coordsize="8486,2">
              <v:shape style="position:absolute;left:1872;top:3963;width:8486;height:2" coordorigin="1872,3963" coordsize="8486,0" path="m1872,3963l10358,3963e" filled="false" stroked="true" strokeweight=".580pt" strokecolor="#000000">
                <v:path arrowok="t"/>
              </v:shape>
            </v:group>
            <v:group style="position:absolute;left:1872;top:5279;width:8486;height:2" coordorigin="1872,5279" coordsize="8486,2">
              <v:shape style="position:absolute;left:1872;top:5279;width:8486;height:2" coordorigin="1872,5279" coordsize="8486,0" path="m1872,5279l10358,5279e" filled="false" stroked="true" strokeweight=".58001pt" strokecolor="#000000">
                <v:path arrowok="t"/>
              </v:shape>
            </v:group>
            <v:group style="position:absolute;left:1872;top:9234;width:8486;height:2" coordorigin="1872,9234" coordsize="8486,2">
              <v:shape style="position:absolute;left:1872;top:9234;width:8486;height:2" coordorigin="1872,9234" coordsize="8486,0" path="m1872,9234l10358,9234e" filled="false" stroked="true" strokeweight=".579980pt" strokecolor="#000000">
                <v:path arrowok="t"/>
              </v:shape>
            </v:group>
            <v:group style="position:absolute;left:1872;top:11711;width:8486;height:2" coordorigin="1872,11711" coordsize="8486,2">
              <v:shape style="position:absolute;left:1872;top:11711;width:8486;height:2" coordorigin="1872,11711" coordsize="8486,0" path="m1872,11711l10358,11711e" filled="false" stroked="true" strokeweight=".579980pt" strokecolor="#000000">
                <v:path arrowok="t"/>
              </v:shape>
              <v:shape style="position:absolute;left:3824;top:5283;width:3548;height:3548" type="#_x0000_t75" stroked="false">
                <v:imagedata r:id="rId15" o:title=""/>
              </v:shape>
              <v:shape style="position:absolute;left:4176;top:9348;width:4123;height:2039" type="#_x0000_t75" stroked="false">
                <v:imagedata r:id="rId14" o:title=""/>
              </v:shape>
            </v:group>
            <w10:wrap type="none"/>
          </v:group>
        </w:pict>
      </w:r>
      <w:r>
        <w:rPr/>
        <w:pict>
          <v:shape style="position:absolute;margin-left:93.863998pt;margin-top:75.239998pt;width:92.2pt;height:22.35pt;mso-position-horizontal-relative:page;mso-position-vertical-relative:page;z-index:-41056" type="#_x0000_t202" filled="false" stroked="false">
            <v:textbox inset="0,0,0,0">
              <w:txbxContent>
                <w:p>
                  <w:pPr>
                    <w:spacing w:before="9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NAMA</w:t>
                  </w:r>
                  <w:r>
                    <w:rPr>
                      <w:rFonts w:ascii="Trebuchet MS"/>
                      <w:b/>
                      <w:spacing w:val="48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KEJUARAAN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75.239998pt;width:331.65pt;height:22.35pt;mso-position-horizontal-relative:page;mso-position-vertical-relative:page;z-index:-41032" type="#_x0000_t202" filled="false" stroked="false">
            <v:textbox inset="0,0,0,0">
              <w:txbxContent>
                <w:p>
                  <w:pPr>
                    <w:spacing w:before="1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Schneider</w:t>
                  </w:r>
                  <w:r>
                    <w:rPr>
                      <w:rFonts w:ascii="Trebuchet MS"/>
                      <w:b/>
                      <w:spacing w:val="-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Electric</w:t>
                  </w:r>
                  <w:r>
                    <w:rPr>
                      <w:rFonts w:ascii="Trebuchet MS"/>
                      <w:b/>
                      <w:spacing w:val="-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Go</w:t>
                  </w:r>
                  <w:r>
                    <w:rPr>
                      <w:rFonts w:ascii="Trebuchet MS"/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Green</w:t>
                  </w:r>
                  <w:r>
                    <w:rPr>
                      <w:rFonts w:ascii="Trebuchet MS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Challenge</w:t>
                  </w:r>
                  <w:r>
                    <w:rPr>
                      <w:rFonts w:ascii="Trebuchet MS"/>
                      <w:b/>
                      <w:spacing w:val="-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2020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97.580002pt;width:92.2pt;height:16.7pt;mso-position-horizontal-relative:page;mso-position-vertical-relative:page;z-index:-41008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PERINGKAT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97.580002pt;width:331.65pt;height:16.7pt;mso-position-horizontal-relative:page;mso-position-vertical-relative:page;z-index:-40984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pacing w:val="-1"/>
                      <w:sz w:val="18"/>
                    </w:rPr>
                    <w:t>1st</w:t>
                  </w:r>
                  <w:r>
                    <w:rPr>
                      <w:rFonts w:ascii="Trebuchet MS"/>
                      <w:spacing w:val="1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-1"/>
                      <w:sz w:val="18"/>
                    </w:rPr>
                    <w:t>Runner</w:t>
                  </w:r>
                  <w:r>
                    <w:rPr>
                      <w:rFonts w:ascii="Trebuchet MS"/>
                      <w:sz w:val="18"/>
                    </w:rPr>
                    <w:t> Up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14.260002pt;width:92.2pt;height:16.95pt;mso-position-horizontal-relative:page;mso-position-vertical-relative:page;z-index:-40960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DESKRIPSI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14.260002pt;width:331.65pt;height:16.95pt;mso-position-horizontal-relative:page;mso-position-vertical-relative:page;z-index:-40936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31.179993pt;width:92.2pt;height:16.8pt;mso-position-horizontal-relative:page;mso-position-vertical-relative:page;z-index:-40912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31.179993pt;width:331.65pt;height:16.8pt;mso-position-horizontal-relative:page;mso-position-vertical-relative:page;z-index:-40888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Schneider</w:t>
                  </w:r>
                  <w:r>
                    <w:rPr>
                      <w:rFonts w:ascii="Trebuchet MS"/>
                      <w:spacing w:val="36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Electric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47.979996pt;width:92.2pt;height:16.8pt;mso-position-horizontal-relative:page;mso-position-vertical-relative:page;z-index:-40864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WAKTU</w:t>
                  </w:r>
                  <w:r>
                    <w:rPr>
                      <w:rFonts w:ascii="Trebuchet MS"/>
                      <w:b/>
                      <w:spacing w:val="2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&amp;</w:t>
                  </w:r>
                  <w:r>
                    <w:rPr>
                      <w:rFonts w:ascii="Trebuchet MS"/>
                      <w:b/>
                      <w:spacing w:val="26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TEMPAT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47.979996pt;width:331.65pt;height:16.8pt;mso-position-horizontal-relative:page;mso-position-vertical-relative:page;z-index:-40840" type="#_x0000_t202" filled="false" stroked="false">
            <v:textbox inset="0,0,0,0">
              <w:txbxContent>
                <w:p>
                  <w:pPr>
                    <w:spacing w:before="6"/>
                    <w:ind w:left="62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w w:val="105"/>
                      <w:sz w:val="18"/>
                    </w:rPr>
                    <w:t>Maret</w:t>
                  </w:r>
                  <w:r>
                    <w:rPr>
                      <w:rFonts w:ascii="Trebuchet MS"/>
                      <w:spacing w:val="-14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w w:val="105"/>
                      <w:sz w:val="18"/>
                    </w:rPr>
                    <w:t>2020;</w:t>
                  </w:r>
                  <w:r>
                    <w:rPr>
                      <w:rFonts w:ascii="Trebuchet MS"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1"/>
                      <w:w w:val="105"/>
                      <w:sz w:val="18"/>
                    </w:rPr>
                    <w:t>Jakarta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64.779999pt;width:92.2pt;height:33.4pt;mso-position-horizontal-relative:page;mso-position-vertical-relative:page;z-index:-40816" type="#_x0000_t202" filled="false" stroked="false">
            <v:textbox inset="0,0,0,0">
              <w:txbxContent>
                <w:p>
                  <w:pPr>
                    <w:spacing w:line="377" w:lineRule="auto" w:before="8"/>
                    <w:ind w:left="105" w:right="163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JENIS</w:t>
                  </w:r>
                  <w:r>
                    <w:rPr>
                      <w:rFonts w:ascii="Trebuchet MS"/>
                      <w:b/>
                      <w:spacing w:val="21"/>
                      <w:w w:val="102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PERLOMBAAN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64.779999pt;width:331.65pt;height:33.4pt;mso-position-horizontal-relative:page;mso-position-vertical-relative:page;z-index:-40792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Individu</w:t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98.139999pt;width:92.2pt;height:65.8pt;mso-position-horizontal-relative:page;mso-position-vertical-relative:page;z-index:-40768" type="#_x0000_t202" filled="false" stroked="false">
            <v:textbox inset="0,0,0,0">
              <w:txbxContent>
                <w:p>
                  <w:pPr>
                    <w:spacing w:line="372" w:lineRule="auto"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NAMA/JURUSAN</w:t>
                  </w:r>
                  <w:r>
                    <w:rPr>
                      <w:rFonts w:ascii="Trebuchet MS"/>
                      <w:b/>
                      <w:spacing w:val="27"/>
                      <w:w w:val="102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MAHASISWA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98.139999pt;width:331.65pt;height:65.8pt;mso-position-horizontal-relative:page;mso-position-vertical-relative:page;z-index:-40744" type="#_x0000_t202" filled="false" stroked="false">
            <v:textbox inset="0,0,0,0">
              <w:txbxContent>
                <w:p>
                  <w:pPr>
                    <w:spacing w:before="123"/>
                    <w:ind w:left="64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pacing w:val="-1"/>
                      <w:w w:val="105"/>
                      <w:sz w:val="18"/>
                    </w:rPr>
                    <w:t>1)</w:t>
                  </w:r>
                  <w:r>
                    <w:rPr>
                      <w:rFonts w:ascii="Trebuchet MS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34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1"/>
                      <w:w w:val="105"/>
                      <w:sz w:val="18"/>
                    </w:rPr>
                    <w:t>Natasya</w:t>
                  </w:r>
                  <w:r>
                    <w:rPr>
                      <w:rFonts w:ascii="Trebuchet MS"/>
                      <w:spacing w:val="-7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w w:val="105"/>
                      <w:sz w:val="18"/>
                    </w:rPr>
                    <w:t>Angelina</w:t>
                  </w:r>
                  <w:r>
                    <w:rPr>
                      <w:rFonts w:ascii="Trebuchet MS"/>
                      <w:spacing w:val="-7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1"/>
                      <w:w w:val="105"/>
                      <w:sz w:val="18"/>
                    </w:rPr>
                    <w:t>Lim</w:t>
                  </w:r>
                  <w:r>
                    <w:rPr>
                      <w:rFonts w:ascii="Trebuchet MS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w w:val="105"/>
                      <w:sz w:val="18"/>
                    </w:rPr>
                    <w:t>/</w:t>
                  </w:r>
                  <w:r>
                    <w:rPr>
                      <w:rFonts w:ascii="Trebuchet MS"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1"/>
                      <w:w w:val="105"/>
                      <w:sz w:val="18"/>
                    </w:rPr>
                    <w:t>13018068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263.929993pt;width:92.2pt;height:197.8pt;mso-position-horizontal-relative:page;mso-position-vertical-relative:page;z-index:-40720" type="#_x0000_t202" filled="false" stroked="false">
            <v:textbox inset="0,0,0,0">
              <w:txbxContent>
                <w:p>
                  <w:pPr>
                    <w:spacing w:before="11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DOKUMENTASI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263.929993pt;width:331.65pt;height:197.8pt;mso-position-horizontal-relative:page;mso-position-vertical-relative:page;z-index:-4069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461.710022pt;width:92.2pt;height:123.85pt;mso-position-horizontal-relative:page;mso-position-vertical-relative:page;z-index:-40672" type="#_x0000_t202" filled="false" stroked="false">
            <v:textbox inset="0,0,0,0">
              <w:txbxContent>
                <w:p>
                  <w:pPr>
                    <w:spacing w:line="372" w:lineRule="auto" w:before="11"/>
                    <w:ind w:left="105" w:right="163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LOGO</w:t>
                  </w:r>
                  <w:r>
                    <w:rPr>
                      <w:rFonts w:ascii="Trebuchet MS"/>
                      <w:b/>
                      <w:spacing w:val="4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SPONSOR/</w:t>
                  </w:r>
                  <w:r>
                    <w:rPr>
                      <w:rFonts w:ascii="Trebuchet MS"/>
                      <w:b/>
                      <w:spacing w:val="22"/>
                      <w:w w:val="102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461.710022pt;width:331.65pt;height:123.85pt;mso-position-horizontal-relative:page;mso-position-vertical-relative:page;z-index:-4064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2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3.333977pt;margin-top:87.209999pt;width:424.9pt;height:510.9pt;mso-position-horizontal-relative:page;mso-position-vertical-relative:page;z-index:-40624" coordorigin="1867,1744" coordsize="8498,10218">
            <v:group style="position:absolute;left:1872;top:1750;width:8486;height:2" coordorigin="1872,1750" coordsize="8486,2">
              <v:shape style="position:absolute;left:1872;top:1750;width:8486;height:2" coordorigin="1872,1750" coordsize="8486,0" path="m1872,1750l10358,1750e" filled="false" stroked="true" strokeweight=".580pt" strokecolor="#000000">
                <v:path arrowok="t"/>
              </v:shape>
            </v:group>
            <v:group style="position:absolute;left:1877;top:1755;width:2;height:10197" coordorigin="1877,1755" coordsize="2,10197">
              <v:shape style="position:absolute;left:1877;top:1755;width:2;height:10197" coordorigin="1877,1755" coordsize="0,10197" path="m1877,1755l1877,11952e" filled="false" stroked="true" strokeweight=".580pt" strokecolor="#000000">
                <v:path arrowok="t"/>
              </v:shape>
            </v:group>
            <v:group style="position:absolute;left:3720;top:1755;width:2;height:10197" coordorigin="3720,1755" coordsize="2,10197">
              <v:shape style="position:absolute;left:3720;top:1755;width:2;height:10197" coordorigin="3720,1755" coordsize="0,10197" path="m3720,1755l3720,11952e" filled="false" stroked="true" strokeweight=".58001pt" strokecolor="#000000">
                <v:path arrowok="t"/>
              </v:shape>
            </v:group>
            <v:group style="position:absolute;left:10353;top:1755;width:2;height:10197" coordorigin="10353,1755" coordsize="2,10197">
              <v:shape style="position:absolute;left:10353;top:1755;width:2;height:10197" coordorigin="10353,1755" coordsize="0,10197" path="m10353,1755l10353,11952e" filled="false" stroked="true" strokeweight=".579980pt" strokecolor="#000000">
                <v:path arrowok="t"/>
              </v:shape>
            </v:group>
            <v:group style="position:absolute;left:1872;top:2196;width:8486;height:2" coordorigin="1872,2196" coordsize="8486,2">
              <v:shape style="position:absolute;left:1872;top:2196;width:8486;height:2" coordorigin="1872,2196" coordsize="8486,0" path="m1872,2196l10358,2196e" filled="false" stroked="true" strokeweight=".580pt" strokecolor="#000000">
                <v:path arrowok="t"/>
              </v:shape>
            </v:group>
            <v:group style="position:absolute;left:1872;top:2530;width:8486;height:2" coordorigin="1872,2530" coordsize="8486,2">
              <v:shape style="position:absolute;left:1872;top:2530;width:8486;height:2" coordorigin="1872,2530" coordsize="8486,0" path="m1872,2530l10358,2530e" filled="false" stroked="true" strokeweight=".580pt" strokecolor="#000000">
                <v:path arrowok="t"/>
              </v:shape>
            </v:group>
            <v:group style="position:absolute;left:1872;top:2868;width:8486;height:2" coordorigin="1872,2868" coordsize="8486,2">
              <v:shape style="position:absolute;left:1872;top:2868;width:8486;height:2" coordorigin="1872,2868" coordsize="8486,0" path="m1872,2868l10358,2868e" filled="false" stroked="true" strokeweight=".580pt" strokecolor="#000000">
                <v:path arrowok="t"/>
              </v:shape>
            </v:group>
            <v:group style="position:absolute;left:1872;top:3204;width:8486;height:2" coordorigin="1872,3204" coordsize="8486,2">
              <v:shape style="position:absolute;left:1872;top:3204;width:8486;height:2" coordorigin="1872,3204" coordsize="8486,0" path="m1872,3204l10358,3204e" filled="false" stroked="true" strokeweight=".580pt" strokecolor="#000000">
                <v:path arrowok="t"/>
              </v:shape>
            </v:group>
            <v:group style="position:absolute;left:1872;top:3540;width:8486;height:2" coordorigin="1872,3540" coordsize="8486,2">
              <v:shape style="position:absolute;left:1872;top:3540;width:8486;height:2" coordorigin="1872,3540" coordsize="8486,0" path="m1872,3540l10358,3540e" filled="false" stroked="true" strokeweight=".58001pt" strokecolor="#000000">
                <v:path arrowok="t"/>
              </v:shape>
            </v:group>
            <v:group style="position:absolute;left:1872;top:4205;width:8486;height:2" coordorigin="1872,4205" coordsize="8486,2">
              <v:shape style="position:absolute;left:1872;top:4205;width:8486;height:2" coordorigin="1872,4205" coordsize="8486,0" path="m1872,4205l10358,4205e" filled="false" stroked="true" strokeweight=".580pt" strokecolor="#000000">
                <v:path arrowok="t"/>
              </v:shape>
            </v:group>
            <v:group style="position:absolute;left:1872;top:5523;width:8486;height:2" coordorigin="1872,5523" coordsize="8486,2">
              <v:shape style="position:absolute;left:1872;top:5523;width:8486;height:2" coordorigin="1872,5523" coordsize="8486,0" path="m1872,5523l10358,5523e" filled="false" stroked="true" strokeweight=".579980pt" strokecolor="#000000">
                <v:path arrowok="t"/>
              </v:shape>
            </v:group>
            <v:group style="position:absolute;left:1872;top:9479;width:8486;height:2" coordorigin="1872,9479" coordsize="8486,2">
              <v:shape style="position:absolute;left:1872;top:9479;width:8486;height:2" coordorigin="1872,9479" coordsize="8486,0" path="m1872,9479l10358,9479e" filled="false" stroked="true" strokeweight=".58001pt" strokecolor="#000000">
                <v:path arrowok="t"/>
              </v:shape>
            </v:group>
            <v:group style="position:absolute;left:1872;top:11956;width:8486;height:2" coordorigin="1872,11956" coordsize="8486,2">
              <v:shape style="position:absolute;left:1872;top:11956;width:8486;height:2" coordorigin="1872,11956" coordsize="8486,0" path="m1872,11956l10358,11956e" filled="false" stroked="true" strokeweight=".58004pt" strokecolor="#000000">
                <v:path arrowok="t"/>
              </v:shape>
              <v:shape style="position:absolute;left:3824;top:5527;width:3337;height:3565" type="#_x0000_t75" stroked="false">
                <v:imagedata r:id="rId16" o:title=""/>
              </v:shape>
              <v:shape style="position:absolute;left:4176;top:9592;width:2468;height:2056" type="#_x0000_t75" stroked="false">
                <v:imagedata r:id="rId8" o:title=""/>
              </v:shape>
            </v:group>
            <w10:wrap type="none"/>
          </v:group>
        </w:pict>
      </w:r>
      <w:r>
        <w:rPr/>
        <w:pict>
          <v:shape style="position:absolute;margin-left:93.863998pt;margin-top:87.5pt;width:92.2pt;height:22.35pt;mso-position-horizontal-relative:page;mso-position-vertical-relative:page;z-index:-40600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NAMA</w:t>
                  </w:r>
                  <w:r>
                    <w:rPr>
                      <w:rFonts w:ascii="Trebuchet MS"/>
                      <w:b/>
                      <w:spacing w:val="48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KEJUARAAN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87.5pt;width:331.65pt;height:22.35pt;mso-position-horizontal-relative:page;mso-position-vertical-relative:page;z-index:-40576" type="#_x0000_t202" filled="false" stroked="false">
            <v:textbox inset="0,0,0,0">
              <w:txbxContent>
                <w:p>
                  <w:pPr>
                    <w:spacing w:before="1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PROCESS</w:t>
                  </w:r>
                  <w:r>
                    <w:rPr>
                      <w:rFonts w:ascii="Trebuchet MS"/>
                      <w:b/>
                      <w:spacing w:val="2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ENGINEERING</w:t>
                  </w:r>
                  <w:r>
                    <w:rPr>
                      <w:rFonts w:ascii="Trebuchet MS"/>
                      <w:b/>
                      <w:spacing w:val="2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ENERGY</w:t>
                  </w:r>
                  <w:r>
                    <w:rPr>
                      <w:rFonts w:ascii="Trebuchet MS"/>
                      <w:b/>
                      <w:spacing w:val="26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DAY</w:t>
                  </w:r>
                  <w:r>
                    <w:rPr>
                      <w:rFonts w:ascii="Trebuchet MS"/>
                      <w:b/>
                      <w:spacing w:val="2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(PGD)</w:t>
                  </w:r>
                  <w:r>
                    <w:rPr>
                      <w:rFonts w:ascii="Trebuchet MS"/>
                      <w:b/>
                      <w:spacing w:val="26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UI</w:t>
                  </w:r>
                  <w:r>
                    <w:rPr>
                      <w:rFonts w:ascii="Trebuchet MS"/>
                      <w:b/>
                      <w:spacing w:val="2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2020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09.82pt;width:92.2pt;height:16.7pt;mso-position-horizontal-relative:page;mso-position-vertical-relative:page;z-index:-40552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PERINGKAT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09.82pt;width:331.65pt;height:16.7pt;mso-position-horizontal-relative:page;mso-position-vertical-relative:page;z-index:-40528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pacing w:val="-1"/>
                      <w:sz w:val="18"/>
                    </w:rPr>
                    <w:t>1st</w:t>
                  </w:r>
                  <w:r>
                    <w:rPr>
                      <w:rFonts w:ascii="Trebuchet MS"/>
                      <w:spacing w:val="-2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-1"/>
                      <w:sz w:val="18"/>
                    </w:rPr>
                    <w:t>Winner</w:t>
                  </w:r>
                  <w:r>
                    <w:rPr>
                      <w:rFonts w:ascii="Trebuchet MS"/>
                      <w:spacing w:val="-2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-1"/>
                      <w:sz w:val="18"/>
                    </w:rPr>
                    <w:t>Petronation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26.5pt;width:92.2pt;height:16.95pt;mso-position-horizontal-relative:page;mso-position-vertical-relative:page;z-index:-40504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DESKRIPSI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26.5pt;width:331.65pt;height:16.95pt;mso-position-horizontal-relative:page;mso-position-vertical-relative:page;z-index:-40480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43.419998pt;width:92.2pt;height:16.8pt;mso-position-horizontal-relative:page;mso-position-vertical-relative:page;z-index:-40456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43.419998pt;width:331.65pt;height:16.8pt;mso-position-horizontal-relative:page;mso-position-vertical-relative:page;z-index:-40432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Universitas</w:t>
                  </w:r>
                  <w:r>
                    <w:rPr>
                      <w:rFonts w:ascii="Trebuchet MS"/>
                      <w:spacing w:val="53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Indonesia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60.220001pt;width:92.2pt;height:16.8pt;mso-position-horizontal-relative:page;mso-position-vertical-relative:page;z-index:-40408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WAKTU</w:t>
                  </w:r>
                  <w:r>
                    <w:rPr>
                      <w:rFonts w:ascii="Trebuchet MS"/>
                      <w:b/>
                      <w:spacing w:val="2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&amp;</w:t>
                  </w:r>
                  <w:r>
                    <w:rPr>
                      <w:rFonts w:ascii="Trebuchet MS"/>
                      <w:b/>
                      <w:spacing w:val="26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TEMPAT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60.220001pt;width:331.65pt;height:16.8pt;mso-position-horizontal-relative:page;mso-position-vertical-relative:page;z-index:-40384" type="#_x0000_t202" filled="false" stroked="false">
            <v:textbox inset="0,0,0,0">
              <w:txbxContent>
                <w:p>
                  <w:pPr>
                    <w:spacing w:before="6"/>
                    <w:ind w:left="12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w w:val="105"/>
                      <w:sz w:val="18"/>
                    </w:rPr>
                    <w:t>6</w:t>
                  </w:r>
                  <w:r>
                    <w:rPr>
                      <w:rFonts w:ascii="Trebuchet MS"/>
                      <w:spacing w:val="-16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w w:val="105"/>
                      <w:sz w:val="18"/>
                    </w:rPr>
                    <w:t>Maret</w:t>
                  </w:r>
                  <w:r>
                    <w:rPr>
                      <w:rFonts w:ascii="Trebuchet MS"/>
                      <w:spacing w:val="-13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w w:val="105"/>
                      <w:sz w:val="18"/>
                    </w:rPr>
                    <w:t>2020;</w:t>
                  </w:r>
                  <w:r>
                    <w:rPr>
                      <w:rFonts w:ascii="Trebuchet MS"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w w:val="105"/>
                      <w:sz w:val="18"/>
                    </w:rPr>
                    <w:t>Universitas</w:t>
                  </w:r>
                  <w:r>
                    <w:rPr>
                      <w:rFonts w:ascii="Trebuchet MS"/>
                      <w:spacing w:val="-16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1"/>
                      <w:w w:val="105"/>
                      <w:sz w:val="18"/>
                    </w:rPr>
                    <w:t>Indonesia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77.019989pt;width:92.2pt;height:33.25pt;mso-position-horizontal-relative:page;mso-position-vertical-relative:page;z-index:-40360" type="#_x0000_t202" filled="false" stroked="false">
            <v:textbox inset="0,0,0,0">
              <w:txbxContent>
                <w:p>
                  <w:pPr>
                    <w:spacing w:line="377" w:lineRule="auto" w:before="8"/>
                    <w:ind w:left="105" w:right="163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JENIS</w:t>
                  </w:r>
                  <w:r>
                    <w:rPr>
                      <w:rFonts w:ascii="Trebuchet MS"/>
                      <w:b/>
                      <w:spacing w:val="21"/>
                      <w:w w:val="102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PERLOMBAAN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77.019989pt;width:331.65pt;height:33.25pt;mso-position-horizontal-relative:page;mso-position-vertical-relative:page;z-index:-40336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Tim</w:t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210.259995pt;width:92.2pt;height:65.95pt;mso-position-horizontal-relative:page;mso-position-vertical-relative:page;z-index:-40312" type="#_x0000_t202" filled="false" stroked="false">
            <v:textbox inset="0,0,0,0">
              <w:txbxContent>
                <w:p>
                  <w:pPr>
                    <w:spacing w:line="372" w:lineRule="auto" w:before="8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NAMA/JURUSAN</w:t>
                  </w:r>
                  <w:r>
                    <w:rPr>
                      <w:rFonts w:ascii="Trebuchet MS"/>
                      <w:b/>
                      <w:spacing w:val="27"/>
                      <w:w w:val="102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MAHASISWA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210.259995pt;width:331.65pt;height:65.95pt;mso-position-horizontal-relative:page;mso-position-vertical-relative:page;z-index:-40288" type="#_x0000_t202" filled="false" stroked="false">
            <v:textbox inset="0,0,0,0">
              <w:txbxContent>
                <w:p>
                  <w:pPr>
                    <w:spacing w:before="126"/>
                    <w:ind w:left="64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pacing w:val="-2"/>
                      <w:sz w:val="18"/>
                    </w:rPr>
                    <w:t>1</w:t>
                  </w:r>
                  <w:r>
                    <w:rPr>
                      <w:rFonts w:ascii="Trebuchet MS"/>
                      <w:sz w:val="18"/>
                    </w:rPr>
                    <w:t>)  </w:t>
                  </w:r>
                  <w:r>
                    <w:rPr>
                      <w:rFonts w:ascii="Trebuchet MS"/>
                      <w:spacing w:val="53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E</w:t>
                  </w:r>
                  <w:r>
                    <w:rPr>
                      <w:rFonts w:ascii="Trebuchet MS"/>
                      <w:spacing w:val="1"/>
                      <w:sz w:val="18"/>
                    </w:rPr>
                    <w:t>db</w:t>
                  </w:r>
                  <w:r>
                    <w:rPr>
                      <w:rFonts w:ascii="Trebuchet MS"/>
                      <w:spacing w:val="-1"/>
                      <w:sz w:val="18"/>
                    </w:rPr>
                    <w:t>e</w:t>
                  </w:r>
                  <w:r>
                    <w:rPr>
                      <w:rFonts w:ascii="Trebuchet MS"/>
                      <w:spacing w:val="1"/>
                      <w:sz w:val="18"/>
                    </w:rPr>
                    <w:t>r</w:t>
                  </w:r>
                  <w:r>
                    <w:rPr>
                      <w:rFonts w:ascii="Trebuchet MS"/>
                      <w:sz w:val="18"/>
                    </w:rPr>
                    <w:t>t</w:t>
                  </w:r>
                  <w:r>
                    <w:rPr>
                      <w:rFonts w:ascii="Trebuchet MS"/>
                      <w:spacing w:val="18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1"/>
                      <w:sz w:val="18"/>
                    </w:rPr>
                    <w:t>R</w:t>
                  </w:r>
                  <w:r>
                    <w:rPr>
                      <w:rFonts w:ascii="Trebuchet MS"/>
                      <w:sz w:val="18"/>
                    </w:rPr>
                    <w:t>a</w:t>
                  </w:r>
                  <w:r>
                    <w:rPr>
                      <w:rFonts w:ascii="Trebuchet MS"/>
                      <w:spacing w:val="1"/>
                      <w:sz w:val="18"/>
                    </w:rPr>
                    <w:t>m</w:t>
                  </w:r>
                  <w:r>
                    <w:rPr>
                      <w:rFonts w:ascii="Trebuchet MS"/>
                      <w:sz w:val="18"/>
                    </w:rPr>
                    <w:t>l</w:t>
                  </w:r>
                  <w:r>
                    <w:rPr>
                      <w:rFonts w:ascii="Trebuchet MS"/>
                      <w:spacing w:val="1"/>
                      <w:sz w:val="18"/>
                    </w:rPr>
                    <w:t>i</w:t>
                  </w:r>
                  <w:r>
                    <w:rPr>
                      <w:rFonts w:ascii="Trebuchet MS"/>
                      <w:sz w:val="18"/>
                    </w:rPr>
                    <w:t>/</w:t>
                  </w:r>
                  <w:r>
                    <w:rPr>
                      <w:rFonts w:ascii="Trebuchet MS"/>
                      <w:spacing w:val="1"/>
                      <w:sz w:val="18"/>
                    </w:rPr>
                    <w:t>T</w:t>
                  </w:r>
                  <w:r>
                    <w:rPr>
                      <w:rFonts w:ascii="Trebuchet MS"/>
                      <w:sz w:val="18"/>
                    </w:rPr>
                    <w:t>e</w:t>
                  </w:r>
                  <w:r>
                    <w:rPr>
                      <w:rFonts w:ascii="Trebuchet MS"/>
                      <w:spacing w:val="1"/>
                      <w:sz w:val="18"/>
                    </w:rPr>
                    <w:t>k</w:t>
                  </w:r>
                  <w:r>
                    <w:rPr>
                      <w:rFonts w:ascii="Trebuchet MS"/>
                      <w:spacing w:val="-1"/>
                      <w:sz w:val="18"/>
                    </w:rPr>
                    <w:t>n</w:t>
                  </w:r>
                  <w:r>
                    <w:rPr>
                      <w:rFonts w:ascii="Trebuchet MS"/>
                      <w:sz w:val="18"/>
                    </w:rPr>
                    <w:t>ik</w:t>
                  </w:r>
                  <w:r>
                    <w:rPr>
                      <w:rFonts w:ascii="Trebuchet MS"/>
                      <w:spacing w:val="19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K</w:t>
                  </w:r>
                  <w:r>
                    <w:rPr>
                      <w:rFonts w:ascii="Trebuchet MS"/>
                      <w:spacing w:val="1"/>
                      <w:sz w:val="18"/>
                    </w:rPr>
                    <w:t>i</w:t>
                  </w:r>
                  <w:r>
                    <w:rPr>
                      <w:rFonts w:ascii="Trebuchet MS"/>
                      <w:sz w:val="18"/>
                    </w:rPr>
                    <w:t>m</w:t>
                  </w:r>
                  <w:r>
                    <w:rPr>
                      <w:rFonts w:ascii="Trebuchet MS"/>
                      <w:spacing w:val="1"/>
                      <w:sz w:val="18"/>
                    </w:rPr>
                    <w:t>i</w:t>
                  </w:r>
                  <w:r>
                    <w:rPr>
                      <w:rFonts w:ascii="Trebuchet MS"/>
                      <w:sz w:val="18"/>
                    </w:rPr>
                    <w:t>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276.170013pt;width:92.2pt;height:197.8pt;mso-position-horizontal-relative:page;mso-position-vertical-relative:page;z-index:-40264" type="#_x0000_t202" filled="false" stroked="false">
            <v:textbox inset="0,0,0,0">
              <w:txbxContent>
                <w:p>
                  <w:pPr>
                    <w:spacing w:before="11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DOKUMENTASI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276.170013pt;width:331.65pt;height:197.8pt;mso-position-horizontal-relative:page;mso-position-vertical-relative:page;z-index:-4024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473.949982pt;width:92.2pt;height:123.9pt;mso-position-horizontal-relative:page;mso-position-vertical-relative:page;z-index:-40216" type="#_x0000_t202" filled="false" stroked="false">
            <v:textbox inset="0,0,0,0">
              <w:txbxContent>
                <w:p>
                  <w:pPr>
                    <w:spacing w:line="372" w:lineRule="auto" w:before="11"/>
                    <w:ind w:left="105" w:right="163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LOGO</w:t>
                  </w:r>
                  <w:r>
                    <w:rPr>
                      <w:rFonts w:ascii="Trebuchet MS"/>
                      <w:b/>
                      <w:spacing w:val="4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SPONSOR/</w:t>
                  </w:r>
                  <w:r>
                    <w:rPr>
                      <w:rFonts w:ascii="Trebuchet MS"/>
                      <w:b/>
                      <w:spacing w:val="22"/>
                      <w:w w:val="102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473.949982pt;width:331.65pt;height:123.9pt;mso-position-horizontal-relative:page;mso-position-vertical-relative:page;z-index:-4019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50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3.333992pt;margin-top:74.949997pt;width:424.9pt;height:510.9pt;mso-position-horizontal-relative:page;mso-position-vertical-relative:page;z-index:-40168" coordorigin="1867,1499" coordsize="8498,10218">
            <v:group style="position:absolute;left:1872;top:1505;width:8486;height:2" coordorigin="1872,1505" coordsize="8486,2">
              <v:shape style="position:absolute;left:1872;top:1505;width:8486;height:2" coordorigin="1872,1505" coordsize="8486,0" path="m1872,1505l10358,1505e" filled="false" stroked="true" strokeweight=".580pt" strokecolor="#000000">
                <v:path arrowok="t"/>
              </v:shape>
            </v:group>
            <v:group style="position:absolute;left:1877;top:1510;width:2;height:10197" coordorigin="1877,1510" coordsize="2,10197">
              <v:shape style="position:absolute;left:1877;top:1510;width:2;height:10197" coordorigin="1877,1510" coordsize="0,10197" path="m1877,1510l1877,11706e" filled="false" stroked="true" strokeweight=".580pt" strokecolor="#000000">
                <v:path arrowok="t"/>
              </v:shape>
            </v:group>
            <v:group style="position:absolute;left:3720;top:1510;width:2;height:10197" coordorigin="3720,1510" coordsize="2,10197">
              <v:shape style="position:absolute;left:3720;top:1510;width:2;height:10197" coordorigin="3720,1510" coordsize="0,10197" path="m3720,1510l3720,11706e" filled="false" stroked="true" strokeweight=".58001pt" strokecolor="#000000">
                <v:path arrowok="t"/>
              </v:shape>
            </v:group>
            <v:group style="position:absolute;left:10353;top:1510;width:2;height:10197" coordorigin="10353,1510" coordsize="2,10197">
              <v:shape style="position:absolute;left:10353;top:1510;width:2;height:10197" coordorigin="10353,1510" coordsize="0,10197" path="m10353,1510l10353,11706e" filled="false" stroked="true" strokeweight=".579980pt" strokecolor="#000000">
                <v:path arrowok="t"/>
              </v:shape>
            </v:group>
            <v:group style="position:absolute;left:1872;top:1952;width:8486;height:2" coordorigin="1872,1952" coordsize="8486,2">
              <v:shape style="position:absolute;left:1872;top:1952;width:8486;height:2" coordorigin="1872,1952" coordsize="8486,0" path="m1872,1952l10358,1952e" filled="false" stroked="true" strokeweight=".580pt" strokecolor="#000000">
                <v:path arrowok="t"/>
              </v:shape>
            </v:group>
            <v:group style="position:absolute;left:1872;top:2285;width:8486;height:2" coordorigin="1872,2285" coordsize="8486,2">
              <v:shape style="position:absolute;left:1872;top:2285;width:8486;height:2" coordorigin="1872,2285" coordsize="8486,0" path="m1872,2285l10358,2285e" filled="false" stroked="true" strokeweight=".580pt" strokecolor="#000000">
                <v:path arrowok="t"/>
              </v:shape>
            </v:group>
            <v:group style="position:absolute;left:1872;top:2624;width:8486;height:2" coordorigin="1872,2624" coordsize="8486,2">
              <v:shape style="position:absolute;left:1872;top:2624;width:8486;height:2" coordorigin="1872,2624" coordsize="8486,0" path="m1872,2624l10358,2624e" filled="false" stroked="true" strokeweight=".580pt" strokecolor="#000000">
                <v:path arrowok="t"/>
              </v:shape>
            </v:group>
            <v:group style="position:absolute;left:1872;top:2960;width:8486;height:2" coordorigin="1872,2960" coordsize="8486,2">
              <v:shape style="position:absolute;left:1872;top:2960;width:8486;height:2" coordorigin="1872,2960" coordsize="8486,0" path="m1872,2960l10358,2960e" filled="false" stroked="true" strokeweight=".580pt" strokecolor="#000000">
                <v:path arrowok="t"/>
              </v:shape>
            </v:group>
            <v:group style="position:absolute;left:1872;top:3296;width:8486;height:2" coordorigin="1872,3296" coordsize="8486,2">
              <v:shape style="position:absolute;left:1872;top:3296;width:8486;height:2" coordorigin="1872,3296" coordsize="8486,0" path="m1872,3296l10358,3296e" filled="false" stroked="true" strokeweight=".580pt" strokecolor="#000000">
                <v:path arrowok="t"/>
              </v:shape>
            </v:group>
            <v:group style="position:absolute;left:1872;top:3963;width:8486;height:2" coordorigin="1872,3963" coordsize="8486,2">
              <v:shape style="position:absolute;left:1872;top:3963;width:8486;height:2" coordorigin="1872,3963" coordsize="8486,0" path="m1872,3963l10358,3963e" filled="false" stroked="true" strokeweight=".580pt" strokecolor="#000000">
                <v:path arrowok="t"/>
              </v:shape>
            </v:group>
            <v:group style="position:absolute;left:1872;top:5279;width:8486;height:2" coordorigin="1872,5279" coordsize="8486,2">
              <v:shape style="position:absolute;left:1872;top:5279;width:8486;height:2" coordorigin="1872,5279" coordsize="8486,0" path="m1872,5279l10358,5279e" filled="false" stroked="true" strokeweight=".58001pt" strokecolor="#000000">
                <v:path arrowok="t"/>
              </v:shape>
            </v:group>
            <v:group style="position:absolute;left:1872;top:9234;width:8486;height:2" coordorigin="1872,9234" coordsize="8486,2">
              <v:shape style="position:absolute;left:1872;top:9234;width:8486;height:2" coordorigin="1872,9234" coordsize="8486,0" path="m1872,9234l10358,9234e" filled="false" stroked="true" strokeweight=".579980pt" strokecolor="#000000">
                <v:path arrowok="t"/>
              </v:shape>
            </v:group>
            <v:group style="position:absolute;left:1872;top:11711;width:8486;height:2" coordorigin="1872,11711" coordsize="8486,2">
              <v:shape style="position:absolute;left:1872;top:11711;width:8486;height:2" coordorigin="1872,11711" coordsize="8486,0" path="m1872,11711l10358,11711e" filled="false" stroked="true" strokeweight=".579980pt" strokecolor="#000000">
                <v:path arrowok="t"/>
              </v:shape>
              <v:shape style="position:absolute;left:3824;top:5283;width:6522;height:3240" type="#_x0000_t75" stroked="false">
                <v:imagedata r:id="rId17" o:title=""/>
              </v:shape>
              <v:shape style="position:absolute;left:4176;top:9348;width:1731;height:1731" type="#_x0000_t75" stroked="false">
                <v:imagedata r:id="rId18" o:title=""/>
              </v:shape>
            </v:group>
            <w10:wrap type="none"/>
          </v:group>
        </w:pict>
      </w:r>
      <w:r>
        <w:rPr/>
        <w:pict>
          <v:shape style="position:absolute;margin-left:93.863998pt;margin-top:75.239998pt;width:92.2pt;height:22.35pt;mso-position-horizontal-relative:page;mso-position-vertical-relative:page;z-index:-40144" type="#_x0000_t202" filled="false" stroked="false">
            <v:textbox inset="0,0,0,0">
              <w:txbxContent>
                <w:p>
                  <w:pPr>
                    <w:spacing w:before="9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NAMA</w:t>
                  </w:r>
                  <w:r>
                    <w:rPr>
                      <w:rFonts w:ascii="Trebuchet MS"/>
                      <w:b/>
                      <w:spacing w:val="48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KEJUARAAN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75.239998pt;width:331.65pt;height:22.35pt;mso-position-horizontal-relative:page;mso-position-vertical-relative:page;z-index:-40120" type="#_x0000_t202" filled="false" stroked="false">
            <v:textbox inset="0,0,0,0">
              <w:txbxContent>
                <w:p>
                  <w:pPr>
                    <w:spacing w:before="1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Lomba</w:t>
                  </w:r>
                  <w:r>
                    <w:rPr>
                      <w:rFonts w:ascii="Trebuchet MS"/>
                      <w:b/>
                      <w:spacing w:val="21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Karya</w:t>
                  </w:r>
                  <w:r>
                    <w:rPr>
                      <w:rFonts w:ascii="Trebuchet MS"/>
                      <w:b/>
                      <w:spacing w:val="21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Tulis</w:t>
                  </w:r>
                  <w:r>
                    <w:rPr>
                      <w:rFonts w:ascii="Trebuchet MS"/>
                      <w:b/>
                      <w:spacing w:val="18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Ilmuiah</w:t>
                  </w:r>
                  <w:r>
                    <w:rPr>
                      <w:rFonts w:ascii="Trebuchet MS"/>
                      <w:b/>
                      <w:spacing w:val="23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Permira</w:t>
                  </w:r>
                  <w:r>
                    <w:rPr>
                      <w:rFonts w:ascii="Trebuchet MS"/>
                      <w:b/>
                      <w:spacing w:val="21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Rusia</w:t>
                  </w:r>
                  <w:r>
                    <w:rPr>
                      <w:rFonts w:ascii="Trebuchet MS"/>
                      <w:b/>
                      <w:spacing w:val="30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1"/>
                      <w:sz w:val="18"/>
                    </w:rPr>
                    <w:t>2020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97.580002pt;width:92.2pt;height:16.7pt;mso-position-horizontal-relative:page;mso-position-vertical-relative:page;z-index:-40096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PERINGKAT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97.580002pt;width:331.65pt;height:16.7pt;mso-position-horizontal-relative:page;mso-position-vertical-relative:page;z-index:-40072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pacing w:val="-1"/>
                      <w:sz w:val="18"/>
                    </w:rPr>
                    <w:t>1st Winner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14.260002pt;width:92.2pt;height:16.95pt;mso-position-horizontal-relative:page;mso-position-vertical-relative:page;z-index:-40048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DESKRIPSI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14.260002pt;width:331.65pt;height:16.95pt;mso-position-horizontal-relative:page;mso-position-vertical-relative:page;z-index:-40024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31.179993pt;width:92.2pt;height:16.8pt;mso-position-horizontal-relative:page;mso-position-vertical-relative:page;z-index:-40000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31.179993pt;width:331.65pt;height:16.8pt;mso-position-horizontal-relative:page;mso-position-vertical-relative:page;z-index:-39976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Permira</w:t>
                  </w:r>
                  <w:r>
                    <w:rPr>
                      <w:rFonts w:ascii="Trebuchet MS"/>
                      <w:spacing w:val="35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Rusia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47.979996pt;width:92.2pt;height:16.8pt;mso-position-horizontal-relative:page;mso-position-vertical-relative:page;z-index:-39952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WAKTU</w:t>
                  </w:r>
                  <w:r>
                    <w:rPr>
                      <w:rFonts w:ascii="Trebuchet MS"/>
                      <w:b/>
                      <w:spacing w:val="2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&amp;</w:t>
                  </w:r>
                  <w:r>
                    <w:rPr>
                      <w:rFonts w:ascii="Trebuchet MS"/>
                      <w:b/>
                      <w:spacing w:val="26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TEMPAT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47.979996pt;width:331.65pt;height:16.8pt;mso-position-horizontal-relative:page;mso-position-vertical-relative:page;z-index:-39928" type="#_x0000_t202" filled="false" stroked="false">
            <v:textbox inset="0,0,0,0">
              <w:txbxContent>
                <w:p>
                  <w:pPr>
                    <w:spacing w:before="6"/>
                    <w:ind w:left="12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w w:val="105"/>
                      <w:sz w:val="18"/>
                    </w:rPr>
                    <w:t>9</w:t>
                  </w:r>
                  <w:r>
                    <w:rPr>
                      <w:rFonts w:ascii="Trebuchet MS"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2"/>
                      <w:w w:val="105"/>
                      <w:sz w:val="18"/>
                    </w:rPr>
                    <w:t>M</w:t>
                  </w:r>
                  <w:r>
                    <w:rPr>
                      <w:rFonts w:ascii="Trebuchet MS"/>
                      <w:spacing w:val="1"/>
                      <w:w w:val="105"/>
                      <w:sz w:val="18"/>
                    </w:rPr>
                    <w:t>e</w:t>
                  </w:r>
                  <w:r>
                    <w:rPr>
                      <w:rFonts w:ascii="Trebuchet MS"/>
                      <w:w w:val="105"/>
                      <w:sz w:val="18"/>
                    </w:rPr>
                    <w:t>i</w:t>
                  </w:r>
                  <w:r>
                    <w:rPr>
                      <w:rFonts w:ascii="Trebuchet MS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1"/>
                      <w:w w:val="105"/>
                      <w:sz w:val="18"/>
                    </w:rPr>
                    <w:t>2020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64.779999pt;width:92.2pt;height:33.4pt;mso-position-horizontal-relative:page;mso-position-vertical-relative:page;z-index:-39904" type="#_x0000_t202" filled="false" stroked="false">
            <v:textbox inset="0,0,0,0">
              <w:txbxContent>
                <w:p>
                  <w:pPr>
                    <w:spacing w:line="377" w:lineRule="auto" w:before="8"/>
                    <w:ind w:left="105" w:right="163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JENIS</w:t>
                  </w:r>
                  <w:r>
                    <w:rPr>
                      <w:rFonts w:ascii="Trebuchet MS"/>
                      <w:b/>
                      <w:spacing w:val="21"/>
                      <w:w w:val="102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PERLOMBAAN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64.779999pt;width:331.65pt;height:33.4pt;mso-position-horizontal-relative:page;mso-position-vertical-relative:page;z-index:-39880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Tim</w:t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98.139999pt;width:92.2pt;height:65.8pt;mso-position-horizontal-relative:page;mso-position-vertical-relative:page;z-index:-39856" type="#_x0000_t202" filled="false" stroked="false">
            <v:textbox inset="0,0,0,0">
              <w:txbxContent>
                <w:p>
                  <w:pPr>
                    <w:spacing w:line="372" w:lineRule="auto"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NAMA/JURUSAN</w:t>
                  </w:r>
                  <w:r>
                    <w:rPr>
                      <w:rFonts w:ascii="Trebuchet MS"/>
                      <w:b/>
                      <w:spacing w:val="27"/>
                      <w:w w:val="102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MAHASISWA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98.139999pt;width:331.65pt;height:65.8pt;mso-position-horizontal-relative:page;mso-position-vertical-relative:page;z-index:-39832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8"/>
                    </w:numPr>
                    <w:tabs>
                      <w:tab w:pos="404" w:val="left" w:leader="none"/>
                    </w:tabs>
                    <w:spacing w:before="123"/>
                    <w:ind w:left="403" w:right="0" w:hanging="339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Adhi</w:t>
                  </w:r>
                  <w:r>
                    <w:rPr>
                      <w:rFonts w:ascii="Trebuchet MS"/>
                      <w:spacing w:val="43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Satriyatama/Teknik</w:t>
                  </w:r>
                  <w:r>
                    <w:rPr>
                      <w:rFonts w:ascii="Trebuchet MS"/>
                      <w:spacing w:val="48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Kimia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04" w:val="left" w:leader="none"/>
                    </w:tabs>
                    <w:spacing w:before="119"/>
                    <w:ind w:left="403" w:right="0" w:hanging="339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Ignatius</w:t>
                  </w:r>
                  <w:r>
                    <w:rPr>
                      <w:rFonts w:ascii="Trebuchet MS"/>
                      <w:spacing w:val="31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Dozy</w:t>
                  </w:r>
                  <w:r>
                    <w:rPr>
                      <w:rFonts w:ascii="Trebuchet MS"/>
                      <w:spacing w:val="30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Mahatmanto</w:t>
                  </w:r>
                  <w:r>
                    <w:rPr>
                      <w:rFonts w:ascii="Trebuchet MS"/>
                      <w:spacing w:val="30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Budi/Teknik</w:t>
                  </w:r>
                  <w:r>
                    <w:rPr>
                      <w:rFonts w:ascii="Trebuchet MS"/>
                      <w:spacing w:val="32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Kimia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04" w:val="left" w:leader="none"/>
                    </w:tabs>
                    <w:spacing w:before="119"/>
                    <w:ind w:left="403" w:right="0" w:hanging="339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w w:val="105"/>
                      <w:sz w:val="18"/>
                    </w:rPr>
                    <w:t>Intan</w:t>
                  </w:r>
                  <w:r>
                    <w:rPr>
                      <w:rFonts w:ascii="Trebuchet MS"/>
                      <w:spacing w:val="-23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1"/>
                      <w:w w:val="105"/>
                      <w:sz w:val="18"/>
                    </w:rPr>
                    <w:t>Subadri/Teknik</w:t>
                  </w:r>
                  <w:r>
                    <w:rPr>
                      <w:rFonts w:ascii="Trebuchet MS"/>
                      <w:spacing w:val="-23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w w:val="105"/>
                      <w:sz w:val="18"/>
                    </w:rPr>
                    <w:t>Kimia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263.929993pt;width:92.2pt;height:197.8pt;mso-position-horizontal-relative:page;mso-position-vertical-relative:page;z-index:-39808" type="#_x0000_t202" filled="false" stroked="false">
            <v:textbox inset="0,0,0,0">
              <w:txbxContent>
                <w:p>
                  <w:pPr>
                    <w:spacing w:before="11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DOKUMENTASI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263.929993pt;width:331.65pt;height:197.8pt;mso-position-horizontal-relative:page;mso-position-vertical-relative:page;z-index:-3978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461.710022pt;width:92.2pt;height:123.85pt;mso-position-horizontal-relative:page;mso-position-vertical-relative:page;z-index:-39760" type="#_x0000_t202" filled="false" stroked="false">
            <v:textbox inset="0,0,0,0">
              <w:txbxContent>
                <w:p>
                  <w:pPr>
                    <w:spacing w:line="372" w:lineRule="auto" w:before="11"/>
                    <w:ind w:left="105" w:right="163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LOGO</w:t>
                  </w:r>
                  <w:r>
                    <w:rPr>
                      <w:rFonts w:ascii="Trebuchet MS"/>
                      <w:b/>
                      <w:spacing w:val="4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SPONSOR/</w:t>
                  </w:r>
                  <w:r>
                    <w:rPr>
                      <w:rFonts w:ascii="Trebuchet MS"/>
                      <w:b/>
                      <w:spacing w:val="22"/>
                      <w:w w:val="102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461.710022pt;width:331.65pt;height:123.85pt;mso-position-horizontal-relative:page;mso-position-vertical-relative:page;z-index:-3973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2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3.333992pt;margin-top:74.949997pt;width:424.9pt;height:510.9pt;mso-position-horizontal-relative:page;mso-position-vertical-relative:page;z-index:-39712" coordorigin="1867,1499" coordsize="8498,10218">
            <v:group style="position:absolute;left:1872;top:1505;width:8486;height:2" coordorigin="1872,1505" coordsize="8486,2">
              <v:shape style="position:absolute;left:1872;top:1505;width:8486;height:2" coordorigin="1872,1505" coordsize="8486,0" path="m1872,1505l10358,1505e" filled="false" stroked="true" strokeweight=".580pt" strokecolor="#000000">
                <v:path arrowok="t"/>
              </v:shape>
            </v:group>
            <v:group style="position:absolute;left:1877;top:1510;width:2;height:10197" coordorigin="1877,1510" coordsize="2,10197">
              <v:shape style="position:absolute;left:1877;top:1510;width:2;height:10197" coordorigin="1877,1510" coordsize="0,10197" path="m1877,1510l1877,11706e" filled="false" stroked="true" strokeweight=".580pt" strokecolor="#000000">
                <v:path arrowok="t"/>
              </v:shape>
            </v:group>
            <v:group style="position:absolute;left:3720;top:1510;width:2;height:10197" coordorigin="3720,1510" coordsize="2,10197">
              <v:shape style="position:absolute;left:3720;top:1510;width:2;height:10197" coordorigin="3720,1510" coordsize="0,10197" path="m3720,1510l3720,11706e" filled="false" stroked="true" strokeweight=".58001pt" strokecolor="#000000">
                <v:path arrowok="t"/>
              </v:shape>
            </v:group>
            <v:group style="position:absolute;left:10353;top:1510;width:2;height:10197" coordorigin="10353,1510" coordsize="2,10197">
              <v:shape style="position:absolute;left:10353;top:1510;width:2;height:10197" coordorigin="10353,1510" coordsize="0,10197" path="m10353,1510l10353,11706e" filled="false" stroked="true" strokeweight=".579980pt" strokecolor="#000000">
                <v:path arrowok="t"/>
              </v:shape>
            </v:group>
            <v:group style="position:absolute;left:1872;top:1952;width:8486;height:2" coordorigin="1872,1952" coordsize="8486,2">
              <v:shape style="position:absolute;left:1872;top:1952;width:8486;height:2" coordorigin="1872,1952" coordsize="8486,0" path="m1872,1952l10358,1952e" filled="false" stroked="true" strokeweight=".580pt" strokecolor="#000000">
                <v:path arrowok="t"/>
              </v:shape>
            </v:group>
            <v:group style="position:absolute;left:1872;top:2285;width:8486;height:2" coordorigin="1872,2285" coordsize="8486,2">
              <v:shape style="position:absolute;left:1872;top:2285;width:8486;height:2" coordorigin="1872,2285" coordsize="8486,0" path="m1872,2285l10358,2285e" filled="false" stroked="true" strokeweight=".580pt" strokecolor="#000000">
                <v:path arrowok="t"/>
              </v:shape>
            </v:group>
            <v:group style="position:absolute;left:1872;top:2624;width:8486;height:2" coordorigin="1872,2624" coordsize="8486,2">
              <v:shape style="position:absolute;left:1872;top:2624;width:8486;height:2" coordorigin="1872,2624" coordsize="8486,0" path="m1872,2624l10358,2624e" filled="false" stroked="true" strokeweight=".580pt" strokecolor="#000000">
                <v:path arrowok="t"/>
              </v:shape>
            </v:group>
            <v:group style="position:absolute;left:1872;top:2960;width:8486;height:2" coordorigin="1872,2960" coordsize="8486,2">
              <v:shape style="position:absolute;left:1872;top:2960;width:8486;height:2" coordorigin="1872,2960" coordsize="8486,0" path="m1872,2960l10358,2960e" filled="false" stroked="true" strokeweight=".580pt" strokecolor="#000000">
                <v:path arrowok="t"/>
              </v:shape>
            </v:group>
            <v:group style="position:absolute;left:1872;top:3296;width:8486;height:2" coordorigin="1872,3296" coordsize="8486,2">
              <v:shape style="position:absolute;left:1872;top:3296;width:8486;height:2" coordorigin="1872,3296" coordsize="8486,0" path="m1872,3296l10358,3296e" filled="false" stroked="true" strokeweight=".580pt" strokecolor="#000000">
                <v:path arrowok="t"/>
              </v:shape>
            </v:group>
            <v:group style="position:absolute;left:1872;top:3963;width:8486;height:2" coordorigin="1872,3963" coordsize="8486,2">
              <v:shape style="position:absolute;left:1872;top:3963;width:8486;height:2" coordorigin="1872,3963" coordsize="8486,0" path="m1872,3963l10358,3963e" filled="false" stroked="true" strokeweight=".580pt" strokecolor="#000000">
                <v:path arrowok="t"/>
              </v:shape>
            </v:group>
            <v:group style="position:absolute;left:1872;top:5279;width:8486;height:2" coordorigin="1872,5279" coordsize="8486,2">
              <v:shape style="position:absolute;left:1872;top:5279;width:8486;height:2" coordorigin="1872,5279" coordsize="8486,0" path="m1872,5279l10358,5279e" filled="false" stroked="true" strokeweight=".58001pt" strokecolor="#000000">
                <v:path arrowok="t"/>
              </v:shape>
            </v:group>
            <v:group style="position:absolute;left:1872;top:9234;width:8486;height:2" coordorigin="1872,9234" coordsize="8486,2">
              <v:shape style="position:absolute;left:1872;top:9234;width:8486;height:2" coordorigin="1872,9234" coordsize="8486,0" path="m1872,9234l10358,9234e" filled="false" stroked="true" strokeweight=".579980pt" strokecolor="#000000">
                <v:path arrowok="t"/>
              </v:shape>
            </v:group>
            <v:group style="position:absolute;left:1872;top:11711;width:8486;height:2" coordorigin="1872,11711" coordsize="8486,2">
              <v:shape style="position:absolute;left:1872;top:11711;width:8486;height:2" coordorigin="1872,11711" coordsize="8486,0" path="m1872,11711l10358,11711e" filled="false" stroked="true" strokeweight=".579980pt" strokecolor="#000000">
                <v:path arrowok="t"/>
              </v:shape>
              <v:shape style="position:absolute;left:3824;top:5283;width:5124;height:2931" type="#_x0000_t75" stroked="false">
                <v:imagedata r:id="rId19" o:title=""/>
              </v:shape>
              <v:shape style="position:absolute;left:4176;top:9348;width:3968;height:2314" type="#_x0000_t75" stroked="false">
                <v:imagedata r:id="rId20" o:title=""/>
              </v:shape>
            </v:group>
            <w10:wrap type="none"/>
          </v:group>
        </w:pict>
      </w:r>
      <w:r>
        <w:rPr/>
        <w:pict>
          <v:shape style="position:absolute;margin-left:93.863998pt;margin-top:75.239998pt;width:92.2pt;height:22.35pt;mso-position-horizontal-relative:page;mso-position-vertical-relative:page;z-index:-39688" type="#_x0000_t202" filled="false" stroked="false">
            <v:textbox inset="0,0,0,0">
              <w:txbxContent>
                <w:p>
                  <w:pPr>
                    <w:spacing w:before="9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NAMA</w:t>
                  </w:r>
                  <w:r>
                    <w:rPr>
                      <w:rFonts w:ascii="Trebuchet MS"/>
                      <w:b/>
                      <w:spacing w:val="48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KEJUARAAN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75.239998pt;width:331.65pt;height:22.35pt;mso-position-horizontal-relative:page;mso-position-vertical-relative:page;z-index:-39664" type="#_x0000_t202" filled="false" stroked="false">
            <v:textbox inset="0,0,0,0">
              <w:txbxContent>
                <w:p>
                  <w:pPr>
                    <w:spacing w:line="219" w:lineRule="exact" w:before="0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22"/>
                      <w:szCs w:val="22"/>
                    </w:rPr>
                  </w:pPr>
                  <w:r>
                    <w:rPr>
                      <w:rFonts w:ascii="Trebuchet MS"/>
                      <w:spacing w:val="-1"/>
                      <w:sz w:val="22"/>
                    </w:rPr>
                    <w:t>Business Plan</w:t>
                  </w:r>
                  <w:r>
                    <w:rPr>
                      <w:rFonts w:ascii="Trebuchet MS"/>
                      <w:sz w:val="22"/>
                    </w:rPr>
                    <w:t> </w:t>
                  </w:r>
                  <w:r>
                    <w:rPr>
                      <w:rFonts w:ascii="Trebuchet MS"/>
                      <w:spacing w:val="-1"/>
                      <w:sz w:val="22"/>
                    </w:rPr>
                    <w:t>Competition</w:t>
                  </w:r>
                  <w:r>
                    <w:rPr>
                      <w:rFonts w:ascii="Trebuchet MS"/>
                      <w:spacing w:val="2"/>
                      <w:sz w:val="22"/>
                    </w:rPr>
                    <w:t> </w:t>
                  </w:r>
                  <w:r>
                    <w:rPr>
                      <w:rFonts w:ascii="Trebuchet MS"/>
                      <w:sz w:val="22"/>
                    </w:rPr>
                    <w:t>WYF </w:t>
                  </w:r>
                  <w:r>
                    <w:rPr>
                      <w:rFonts w:ascii="Trebuchet MS"/>
                      <w:spacing w:val="-1"/>
                      <w:sz w:val="22"/>
                    </w:rPr>
                    <w:t>2020</w:t>
                  </w:r>
                  <w:r>
                    <w:rPr>
                      <w:rFonts w:ascii="Trebuchet MS"/>
                      <w:sz w:val="22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97.580002pt;width:92.2pt;height:16.7pt;mso-position-horizontal-relative:page;mso-position-vertical-relative:page;z-index:-39640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PERINGKAT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97.580002pt;width:331.65pt;height:16.7pt;mso-position-horizontal-relative:page;mso-position-vertical-relative:page;z-index:-39616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pacing w:val="-1"/>
                      <w:sz w:val="18"/>
                    </w:rPr>
                    <w:t>1st Winner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14.260002pt;width:92.2pt;height:16.95pt;mso-position-horizontal-relative:page;mso-position-vertical-relative:page;z-index:-39592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DESKRIPSI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14.260002pt;width:331.65pt;height:16.95pt;mso-position-horizontal-relative:page;mso-position-vertical-relative:page;z-index:-39568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31.179993pt;width:92.2pt;height:16.8pt;mso-position-horizontal-relative:page;mso-position-vertical-relative:page;z-index:-39544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31.179993pt;width:331.65pt;height:16.8pt;mso-position-horizontal-relative:page;mso-position-vertical-relative:page;z-index:-39520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w w:val="105"/>
                      <w:sz w:val="18"/>
                    </w:rPr>
                    <w:t>Universitas</w:t>
                  </w:r>
                  <w:r>
                    <w:rPr>
                      <w:rFonts w:ascii="Trebuchet MS"/>
                      <w:spacing w:val="-23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1"/>
                      <w:w w:val="105"/>
                      <w:sz w:val="18"/>
                    </w:rPr>
                    <w:t>Prasetya</w:t>
                  </w:r>
                  <w:r>
                    <w:rPr>
                      <w:rFonts w:ascii="Trebuchet MS"/>
                      <w:spacing w:val="-24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1"/>
                      <w:w w:val="105"/>
                      <w:sz w:val="18"/>
                    </w:rPr>
                    <w:t>Mulya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47.979996pt;width:92.2pt;height:16.8pt;mso-position-horizontal-relative:page;mso-position-vertical-relative:page;z-index:-39496" type="#_x0000_t202" filled="false" stroked="false">
            <v:textbox inset="0,0,0,0">
              <w:txbxContent>
                <w:p>
                  <w:pPr>
                    <w:spacing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WAKTU</w:t>
                  </w:r>
                  <w:r>
                    <w:rPr>
                      <w:rFonts w:ascii="Trebuchet MS"/>
                      <w:b/>
                      <w:spacing w:val="2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&amp;</w:t>
                  </w:r>
                  <w:r>
                    <w:rPr>
                      <w:rFonts w:ascii="Trebuchet MS"/>
                      <w:b/>
                      <w:spacing w:val="26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TEMPAT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47.979996pt;width:331.65pt;height:16.8pt;mso-position-horizontal-relative:page;mso-position-vertical-relative:page;z-index:-39472" type="#_x0000_t202" filled="false" stroked="false">
            <v:textbox inset="0,0,0,0">
              <w:txbxContent>
                <w:p>
                  <w:pPr>
                    <w:spacing w:before="6"/>
                    <w:ind w:left="12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w w:val="105"/>
                      <w:sz w:val="18"/>
                    </w:rPr>
                    <w:t>Juni</w:t>
                  </w:r>
                  <w:r>
                    <w:rPr>
                      <w:rFonts w:ascii="Trebuchet MS"/>
                      <w:spacing w:val="-14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1"/>
                      <w:w w:val="105"/>
                      <w:sz w:val="18"/>
                    </w:rPr>
                    <w:t>2020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64.779999pt;width:92.2pt;height:33.4pt;mso-position-horizontal-relative:page;mso-position-vertical-relative:page;z-index:-39448" type="#_x0000_t202" filled="false" stroked="false">
            <v:textbox inset="0,0,0,0">
              <w:txbxContent>
                <w:p>
                  <w:pPr>
                    <w:spacing w:line="377" w:lineRule="auto" w:before="8"/>
                    <w:ind w:left="105" w:right="163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JENIS</w:t>
                  </w:r>
                  <w:r>
                    <w:rPr>
                      <w:rFonts w:ascii="Trebuchet MS"/>
                      <w:b/>
                      <w:spacing w:val="21"/>
                      <w:w w:val="102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PERLOMBAAN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64.779999pt;width:331.65pt;height:33.4pt;mso-position-horizontal-relative:page;mso-position-vertical-relative:page;z-index:-39424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Tim</w:t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98.139999pt;width:92.2pt;height:65.8pt;mso-position-horizontal-relative:page;mso-position-vertical-relative:page;z-index:-39400" type="#_x0000_t202" filled="false" stroked="false">
            <v:textbox inset="0,0,0,0">
              <w:txbxContent>
                <w:p>
                  <w:pPr>
                    <w:spacing w:line="372" w:lineRule="auto" w:before="6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NAMA/JURUSAN</w:t>
                  </w:r>
                  <w:r>
                    <w:rPr>
                      <w:rFonts w:ascii="Trebuchet MS"/>
                      <w:b/>
                      <w:spacing w:val="27"/>
                      <w:w w:val="102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MAHASISWA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198.139999pt;width:331.65pt;height:65.8pt;mso-position-horizontal-relative:page;mso-position-vertical-relative:page;z-index:-39376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9"/>
                    </w:numPr>
                    <w:tabs>
                      <w:tab w:pos="404" w:val="left" w:leader="none"/>
                    </w:tabs>
                    <w:spacing w:before="123"/>
                    <w:ind w:left="403" w:right="0" w:hanging="339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Jolanda</w:t>
                  </w:r>
                  <w:r>
                    <w:rPr>
                      <w:rFonts w:ascii="Trebuchet MS"/>
                      <w:spacing w:val="36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Pretty</w:t>
                  </w:r>
                  <w:r>
                    <w:rPr>
                      <w:rFonts w:ascii="Trebuchet MS"/>
                      <w:spacing w:val="37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Punyanan/Teknik</w:t>
                  </w:r>
                  <w:r>
                    <w:rPr>
                      <w:rFonts w:ascii="Trebuchet MS"/>
                      <w:spacing w:val="38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Kimia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numPr>
                      <w:ilvl w:val="0"/>
                      <w:numId w:val="9"/>
                    </w:numPr>
                    <w:tabs>
                      <w:tab w:pos="404" w:val="left" w:leader="none"/>
                    </w:tabs>
                    <w:spacing w:before="119"/>
                    <w:ind w:left="403" w:right="0" w:hanging="339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sz w:val="18"/>
                    </w:rPr>
                    <w:t>Fathoni</w:t>
                  </w:r>
                  <w:r>
                    <w:rPr>
                      <w:rFonts w:ascii="Trebuchet MS"/>
                      <w:spacing w:val="34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Khotibul</w:t>
                  </w:r>
                  <w:r>
                    <w:rPr>
                      <w:rFonts w:ascii="Trebuchet MS"/>
                      <w:spacing w:val="32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Ilman/Teknik</w:t>
                  </w:r>
                  <w:r>
                    <w:rPr>
                      <w:rFonts w:ascii="Trebuchet MS"/>
                      <w:spacing w:val="34"/>
                      <w:sz w:val="18"/>
                    </w:rPr>
                    <w:t> </w:t>
                  </w:r>
                  <w:r>
                    <w:rPr>
                      <w:rFonts w:ascii="Trebuchet MS"/>
                      <w:sz w:val="18"/>
                    </w:rPr>
                    <w:t>Kimia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numPr>
                      <w:ilvl w:val="0"/>
                      <w:numId w:val="9"/>
                    </w:numPr>
                    <w:tabs>
                      <w:tab w:pos="404" w:val="left" w:leader="none"/>
                    </w:tabs>
                    <w:spacing w:before="119"/>
                    <w:ind w:left="403" w:right="0" w:hanging="339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w w:val="105"/>
                      <w:sz w:val="18"/>
                    </w:rPr>
                    <w:t>Intan</w:t>
                  </w:r>
                  <w:r>
                    <w:rPr>
                      <w:rFonts w:ascii="Trebuchet MS"/>
                      <w:spacing w:val="-23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spacing w:val="1"/>
                      <w:w w:val="105"/>
                      <w:sz w:val="18"/>
                    </w:rPr>
                    <w:t>Subadri/Teknik</w:t>
                  </w:r>
                  <w:r>
                    <w:rPr>
                      <w:rFonts w:ascii="Trebuchet MS"/>
                      <w:spacing w:val="-23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w w:val="105"/>
                      <w:sz w:val="18"/>
                    </w:rPr>
                    <w:t>Kimia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263.929993pt;width:92.2pt;height:197.8pt;mso-position-horizontal-relative:page;mso-position-vertical-relative:page;z-index:-39352" type="#_x0000_t202" filled="false" stroked="false">
            <v:textbox inset="0,0,0,0">
              <w:txbxContent>
                <w:p>
                  <w:pPr>
                    <w:spacing w:before="11"/>
                    <w:ind w:left="105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DOKUMENTASI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263.929993pt;width:331.65pt;height:197.8pt;mso-position-horizontal-relative:page;mso-position-vertical-relative:page;z-index:-3932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461.710022pt;width:92.2pt;height:123.85pt;mso-position-horizontal-relative:page;mso-position-vertical-relative:page;z-index:-39304" type="#_x0000_t202" filled="false" stroked="false">
            <v:textbox inset="0,0,0,0">
              <w:txbxContent>
                <w:p>
                  <w:pPr>
                    <w:spacing w:line="372" w:lineRule="auto" w:before="11"/>
                    <w:ind w:left="105" w:right="163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LOGO</w:t>
                  </w:r>
                  <w:r>
                    <w:rPr>
                      <w:rFonts w:ascii="Trebuchet MS"/>
                      <w:b/>
                      <w:spacing w:val="4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SPONSOR/</w:t>
                  </w:r>
                  <w:r>
                    <w:rPr>
                      <w:rFonts w:ascii="Trebuchet MS"/>
                      <w:b/>
                      <w:spacing w:val="22"/>
                      <w:w w:val="102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20004pt;margin-top:461.710022pt;width:331.65pt;height:123.85pt;mso-position-horizontal-relative:page;mso-position-vertical-relative:page;z-index:-3928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2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59.580002pt;margin-top:304.179993pt;width:292.6pt;height:69.6pt;mso-position-horizontal-relative:page;mso-position-vertical-relative:page;z-index:-39256" type="#_x0000_t202" filled="false" stroked="false">
            <v:textbox inset="0,0,0,0">
              <w:txbxContent>
                <w:p>
                  <w:pPr>
                    <w:spacing w:line="1391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35"/>
                      <w:szCs w:val="135"/>
                    </w:rPr>
                  </w:pPr>
                  <w:r>
                    <w:rPr>
                      <w:rFonts w:ascii="Calibri"/>
                      <w:b/>
                      <w:spacing w:val="-1"/>
                      <w:sz w:val="135"/>
                    </w:rPr>
                    <w:t>KEGIATAN</w:t>
                  </w:r>
                  <w:r>
                    <w:rPr>
                      <w:rFonts w:ascii="Calibri"/>
                      <w:sz w:val="135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50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3.334pt;margin-top:88.769997pt;width:425pt;height:560pt;mso-position-horizontal-relative:page;mso-position-vertical-relative:page;z-index:-39232" coordorigin="1867,1775" coordsize="8500,11200">
            <v:group style="position:absolute;left:1872;top:1781;width:8488;height:2" coordorigin="1872,1781" coordsize="8488,2">
              <v:shape style="position:absolute;left:1872;top:1781;width:8488;height:2" coordorigin="1872,1781" coordsize="8488,0" path="m1872,1781l10360,1781e" filled="false" stroked="true" strokeweight=".580pt" strokecolor="#000000">
                <v:path arrowok="t"/>
              </v:shape>
            </v:group>
            <v:group style="position:absolute;left:1877;top:1786;width:2;height:11179" coordorigin="1877,1786" coordsize="2,11179">
              <v:shape style="position:absolute;left:1877;top:1786;width:2;height:11179" coordorigin="1877,1786" coordsize="0,11179" path="m1877,1786l1877,12964e" filled="false" stroked="true" strokeweight=".580pt" strokecolor="#000000">
                <v:path arrowok="t"/>
              </v:shape>
            </v:group>
            <v:group style="position:absolute;left:3605;top:1786;width:2;height:11179" coordorigin="3605,1786" coordsize="2,11179">
              <v:shape style="position:absolute;left:3605;top:1786;width:2;height:11179" coordorigin="3605,1786" coordsize="0,11179" path="m3605,1786l3605,12964e" filled="false" stroked="true" strokeweight=".580pt" strokecolor="#000000">
                <v:path arrowok="t"/>
              </v:shape>
            </v:group>
            <v:group style="position:absolute;left:10356;top:1786;width:2;height:11179" coordorigin="10356,1786" coordsize="2,11179">
              <v:shape style="position:absolute;left:10356;top:1786;width:2;height:11179" coordorigin="10356,1786" coordsize="0,11179" path="m10356,1786l10356,12964e" filled="false" stroked="true" strokeweight=".579980pt" strokecolor="#000000">
                <v:path arrowok="t"/>
              </v:shape>
            </v:group>
            <v:group style="position:absolute;left:1872;top:2043;width:8488;height:2" coordorigin="1872,2043" coordsize="8488,2">
              <v:shape style="position:absolute;left:1872;top:2043;width:8488;height:2" coordorigin="1872,2043" coordsize="8488,0" path="m1872,2043l10360,2043e" filled="false" stroked="true" strokeweight=".580pt" strokecolor="#000000">
                <v:path arrowok="t"/>
              </v:shape>
            </v:group>
            <v:group style="position:absolute;left:1872;top:2304;width:8488;height:2" coordorigin="1872,2304" coordsize="8488,2">
              <v:shape style="position:absolute;left:1872;top:2304;width:8488;height:2" coordorigin="1872,2304" coordsize="8488,0" path="m1872,2304l10360,2304e" filled="false" stroked="true" strokeweight=".580pt" strokecolor="#000000">
                <v:path arrowok="t"/>
              </v:shape>
            </v:group>
            <v:group style="position:absolute;left:1872;top:5341;width:8488;height:2" coordorigin="1872,5341" coordsize="8488,2">
              <v:shape style="position:absolute;left:1872;top:5341;width:8488;height:2" coordorigin="1872,5341" coordsize="8488,0" path="m1872,5341l10360,5341e" filled="false" stroked="true" strokeweight=".579980pt" strokecolor="#000000">
                <v:path arrowok="t"/>
              </v:shape>
            </v:group>
            <v:group style="position:absolute;left:1872;top:12969;width:8488;height:2" coordorigin="1872,12969" coordsize="8488,2">
              <v:shape style="position:absolute;left:1872;top:12969;width:8488;height:2" coordorigin="1872,12969" coordsize="8488,0" path="m1872,12969l10360,12969e" filled="false" stroked="true" strokeweight=".579980pt" strokecolor="#000000">
                <v:path arrowok="t"/>
              </v:shape>
              <v:shape style="position:absolute;left:3712;top:5345;width:5996;height:3836" type="#_x0000_t75" stroked="false">
                <v:imagedata r:id="rId21" o:title=""/>
              </v:shape>
              <v:shape style="position:absolute;left:3712;top:9181;width:6634;height:3780" type="#_x0000_t75" stroked="false">
                <v:imagedata r:id="rId22" o:title=""/>
              </v:shape>
            </v:group>
            <w10:wrap type="none"/>
          </v:group>
        </w:pict>
      </w:r>
      <w:r>
        <w:rPr/>
        <w:pict>
          <v:shape style="position:absolute;margin-left:93.863998pt;margin-top:89.059998pt;width:86.4pt;height:13.1pt;mso-position-horizontal-relative:page;mso-position-vertical-relative:page;z-index:-39208" type="#_x0000_t202" filled="false" stroked="false">
            <v:textbox inset="0,0,0,0">
              <w:txbxContent>
                <w:p>
                  <w:pPr>
                    <w:spacing w:line="243" w:lineRule="exact" w:before="0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w w:val="105"/>
                      <w:sz w:val="20"/>
                    </w:rPr>
                    <w:t>Nama</w:t>
                  </w:r>
                  <w:r>
                    <w:rPr>
                      <w:rFonts w:ascii="Calibri"/>
                      <w:b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w w:val="105"/>
                      <w:sz w:val="20"/>
                    </w:rPr>
                    <w:t>Kegiatan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0.259995pt;margin-top:89.059998pt;width:337.55pt;height:13.1pt;mso-position-horizontal-relative:page;mso-position-vertical-relative:page;z-index:-39184" type="#_x0000_t202" filled="false" stroked="false">
            <v:textbox inset="0,0,0,0">
              <w:txbxContent>
                <w:p>
                  <w:pPr>
                    <w:pStyle w:val="BodyText"/>
                    <w:spacing w:line="243" w:lineRule="exact"/>
                    <w:ind w:right="0"/>
                    <w:jc w:val="left"/>
                  </w:pPr>
                  <w:r>
                    <w:rPr>
                      <w:w w:val="105"/>
                    </w:rPr>
                    <w:t>HIMATEK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Berkarir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spacing w:val="1"/>
                      <w:w w:val="105"/>
                    </w:rPr>
                    <w:t>#1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02.139999pt;width:86.4pt;height:13.1pt;mso-position-horizontal-relative:page;mso-position-vertical-relative:page;z-index:-39160" type="#_x0000_t202" filled="false" stroked="false">
            <v:textbox inset="0,0,0,0">
              <w:txbxContent>
                <w:p>
                  <w:pPr>
                    <w:spacing w:before="1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spacing w:val="-1"/>
                      <w:w w:val="105"/>
                      <w:sz w:val="20"/>
                    </w:rPr>
                    <w:t>Tanggal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0.259995pt;margin-top:102.139999pt;width:337.55pt;height:13.1pt;mso-position-horizontal-relative:page;mso-position-vertical-relative:page;z-index:-39136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1"/>
                    <w:ind w:right="0"/>
                    <w:jc w:val="left"/>
                  </w:pPr>
                  <w:r>
                    <w:rPr>
                      <w:w w:val="105"/>
                    </w:rPr>
                    <w:t>29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Juni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2020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15.220001pt;width:86.4pt;height:151.85pt;mso-position-horizontal-relative:page;mso-position-vertical-relative:page;z-index:-39112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spacing w:val="-1"/>
                      <w:w w:val="105"/>
                      <w:sz w:val="20"/>
                    </w:rPr>
                    <w:t>Deskripsi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0.259995pt;margin-top:115.220001pt;width:337.55pt;height:151.85pt;mso-position-horizontal-relative:page;mso-position-vertical-relative:page;z-index:-39088" type="#_x0000_t202" filled="false" stroked="false">
            <v:textbox inset="0,0,0,0">
              <w:txbxContent>
                <w:p>
                  <w:pPr>
                    <w:pStyle w:val="BodyText"/>
                    <w:spacing w:line="247" w:lineRule="auto" w:before="8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Seminar</w:t>
                  </w:r>
                  <w:r>
                    <w:rPr>
                      <w:spacing w:val="-2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untuk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mempersiapkan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calon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sarjana</w:t>
                  </w:r>
                  <w:r>
                    <w:rPr>
                      <w:spacing w:val="-2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teknik</w:t>
                  </w:r>
                  <w:r>
                    <w:rPr>
                      <w:spacing w:val="-2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kimia</w:t>
                  </w:r>
                  <w:r>
                    <w:rPr>
                      <w:spacing w:val="-2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kedepannya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dengan</w:t>
                  </w:r>
                  <w:r>
                    <w:rPr>
                      <w:spacing w:val="28"/>
                      <w:w w:val="104"/>
                    </w:rPr>
                    <w:t> </w:t>
                  </w:r>
                  <w:r>
                    <w:rPr>
                      <w:w w:val="105"/>
                    </w:rPr>
                    <w:t>membagikan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wawasan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keilmuan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dan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keprofesian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di</w:t>
                  </w:r>
                  <w:r>
                    <w:rPr>
                      <w:spacing w:val="-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dunia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kerja</w:t>
                  </w:r>
                  <w:r>
                    <w:rPr/>
                  </w:r>
                </w:p>
                <w:p>
                  <w:pPr>
                    <w:spacing w:line="240" w:lineRule="auto" w:before="1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spacing w:val="-1"/>
                      <w:w w:val="105"/>
                      <w:sz w:val="20"/>
                    </w:rPr>
                    <w:t>Tema:</w:t>
                  </w:r>
                  <w:r>
                    <w:rPr>
                      <w:rFonts w:ascii="Calibri"/>
                      <w:b/>
                      <w:spacing w:val="-11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w w:val="105"/>
                      <w:sz w:val="20"/>
                    </w:rPr>
                    <w:t>Manufacturing</w:t>
                  </w:r>
                  <w:r>
                    <w:rPr>
                      <w:rFonts w:ascii="Calibri"/>
                      <w:spacing w:val="-12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w w:val="105"/>
                      <w:sz w:val="20"/>
                    </w:rPr>
                    <w:t>Industry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</w:p>
                <w:p>
                  <w:pPr>
                    <w:spacing w:before="0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spacing w:val="-1"/>
                      <w:w w:val="105"/>
                      <w:sz w:val="20"/>
                    </w:rPr>
                    <w:t>Pembicara: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pos="467" w:val="left" w:leader="none"/>
                    </w:tabs>
                    <w:spacing w:line="245" w:lineRule="auto" w:before="10" w:after="0"/>
                    <w:ind w:left="466" w:right="922" w:hanging="361"/>
                    <w:jc w:val="left"/>
                  </w:pPr>
                  <w:r>
                    <w:rPr>
                      <w:w w:val="105"/>
                    </w:rPr>
                    <w:t>Bayu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Erlangga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(TK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ITS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2007)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Senior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SHE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Analyst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PT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Astra</w:t>
                  </w:r>
                  <w:r>
                    <w:rPr>
                      <w:spacing w:val="-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Honda</w:t>
                  </w:r>
                  <w:r>
                    <w:rPr>
                      <w:spacing w:val="28"/>
                      <w:w w:val="104"/>
                    </w:rPr>
                    <w:t> </w:t>
                  </w:r>
                  <w:r>
                    <w:rPr>
                      <w:w w:val="105"/>
                    </w:rPr>
                    <w:t>Motor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pos="467" w:val="left" w:leader="none"/>
                    </w:tabs>
                    <w:spacing w:line="240" w:lineRule="auto" w:before="5" w:after="0"/>
                    <w:ind w:left="466" w:right="0" w:hanging="361"/>
                    <w:jc w:val="left"/>
                    <w:rPr>
                      <w:rFonts w:ascii="Trebuchet MS" w:hAnsi="Trebuchet MS" w:cs="Trebuchet MS" w:eastAsia="Trebuchet MS"/>
                    </w:rPr>
                  </w:pPr>
                  <w:r>
                    <w:rPr>
                      <w:spacing w:val="-1"/>
                      <w:w w:val="105"/>
                    </w:rPr>
                    <w:t>Narendra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Afian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(TK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ITB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2011)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Astra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Green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Energy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Project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Leader </w:t>
                  </w:r>
                  <w:r>
                    <w:rPr>
                      <w:rFonts w:ascii="Trebuchet MS" w:hAnsi="Trebuchet MS" w:cs="Trebuchet MS" w:eastAsia="Trebuchet MS"/>
                      <w:w w:val="105"/>
                    </w:rPr>
                    <w:t>–</w:t>
                  </w:r>
                  <w:r>
                    <w:rPr>
                      <w:rFonts w:ascii="Trebuchet MS" w:hAnsi="Trebuchet MS" w:cs="Trebuchet MS" w:eastAsia="Trebuchet MS"/>
                    </w:rPr>
                  </w:r>
                </w:p>
                <w:p>
                  <w:pPr>
                    <w:pStyle w:val="BodyText"/>
                    <w:spacing w:line="240" w:lineRule="auto" w:before="5"/>
                    <w:ind w:left="0" w:right="668"/>
                    <w:jc w:val="center"/>
                  </w:pPr>
                  <w:r>
                    <w:rPr>
                      <w:w w:val="105"/>
                    </w:rPr>
                    <w:t>Environment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Social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Responsibility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PT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Astra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International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pos="467" w:val="left" w:leader="none"/>
                    </w:tabs>
                    <w:spacing w:line="245" w:lineRule="auto" w:before="10" w:after="0"/>
                    <w:ind w:left="466" w:right="1746" w:hanging="361"/>
                    <w:jc w:val="left"/>
                  </w:pPr>
                  <w:r>
                    <w:rPr>
                      <w:spacing w:val="-1"/>
                      <w:w w:val="105"/>
                    </w:rPr>
                    <w:t>Michael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Soegiri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(TK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ITB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2015)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Environment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Social</w:t>
                  </w:r>
                  <w:r>
                    <w:rPr>
                      <w:spacing w:val="38"/>
                      <w:w w:val="104"/>
                    </w:rPr>
                    <w:t> </w:t>
                  </w:r>
                  <w:r>
                    <w:rPr>
                      <w:w w:val="105"/>
                    </w:rPr>
                    <w:t>Responsibility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Analyst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PT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Astra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International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267.050018pt;width:86.4pt;height:381.45pt;mso-position-horizontal-relative:page;mso-position-vertical-relative:page;z-index:-39064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w w:val="105"/>
                      <w:sz w:val="20"/>
                    </w:rPr>
                    <w:t>Foto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0.259995pt;margin-top:267.050018pt;width:337.55pt;height:381.45pt;mso-position-horizontal-relative:page;mso-position-vertical-relative:page;z-index:-3904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50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3.334pt;margin-top:67.989998pt;width:425pt;height:509.1pt;mso-position-horizontal-relative:page;mso-position-vertical-relative:page;z-index:-39016" coordorigin="1867,1360" coordsize="8500,10182">
            <v:group style="position:absolute;left:1872;top:1366;width:8488;height:2" coordorigin="1872,1366" coordsize="8488,2">
              <v:shape style="position:absolute;left:1872;top:1366;width:8488;height:2" coordorigin="1872,1366" coordsize="8488,0" path="m1872,1366l10360,1366e" filled="false" stroked="true" strokeweight=".580pt" strokecolor="#000000">
                <v:path arrowok="t"/>
              </v:shape>
            </v:group>
            <v:group style="position:absolute;left:1877;top:1370;width:2;height:10161" coordorigin="1877,1370" coordsize="2,10161">
              <v:shape style="position:absolute;left:1877;top:1370;width:2;height:10161" coordorigin="1877,1370" coordsize="0,10161" path="m1877,1370l1877,11531e" filled="false" stroked="true" strokeweight=".580pt" strokecolor="#000000">
                <v:path arrowok="t"/>
              </v:shape>
            </v:group>
            <v:group style="position:absolute;left:3605;top:1370;width:2;height:10161" coordorigin="3605,1370" coordsize="2,10161">
              <v:shape style="position:absolute;left:3605;top:1370;width:2;height:10161" coordorigin="3605,1370" coordsize="0,10161" path="m3605,1370l3605,11531e" filled="false" stroked="true" strokeweight=".580pt" strokecolor="#000000">
                <v:path arrowok="t"/>
              </v:shape>
            </v:group>
            <v:group style="position:absolute;left:10356;top:1370;width:2;height:10161" coordorigin="10356,1370" coordsize="2,10161">
              <v:shape style="position:absolute;left:10356;top:1370;width:2;height:10161" coordorigin="10356,1370" coordsize="0,10161" path="m10356,1370l10356,11531e" filled="false" stroked="true" strokeweight=".579980pt" strokecolor="#000000">
                <v:path arrowok="t"/>
              </v:shape>
            </v:group>
            <v:group style="position:absolute;left:1872;top:1625;width:8488;height:2" coordorigin="1872,1625" coordsize="8488,2">
              <v:shape style="position:absolute;left:1872;top:1625;width:8488;height:2" coordorigin="1872,1625" coordsize="8488,0" path="m1872,1625l10360,1625e" filled="false" stroked="true" strokeweight=".580pt" strokecolor="#000000">
                <v:path arrowok="t"/>
              </v:shape>
            </v:group>
            <v:group style="position:absolute;left:1872;top:1889;width:8488;height:2" coordorigin="1872,1889" coordsize="8488,2">
              <v:shape style="position:absolute;left:1872;top:1889;width:8488;height:2" coordorigin="1872,1889" coordsize="8488,0" path="m1872,1889l10360,1889e" filled="false" stroked="true" strokeweight=".580pt" strokecolor="#000000">
                <v:path arrowok="t"/>
              </v:shape>
            </v:group>
            <v:group style="position:absolute;left:1872;top:4414;width:8488;height:2" coordorigin="1872,4414" coordsize="8488,2">
              <v:shape style="position:absolute;left:1872;top:4414;width:8488;height:2" coordorigin="1872,4414" coordsize="8488,0" path="m1872,4414l10360,4414e" filled="false" stroked="true" strokeweight=".580pt" strokecolor="#000000">
                <v:path arrowok="t"/>
              </v:shape>
            </v:group>
            <v:group style="position:absolute;left:1872;top:11536;width:8488;height:2" coordorigin="1872,11536" coordsize="8488,2">
              <v:shape style="position:absolute;left:1872;top:11536;width:8488;height:2" coordorigin="1872,11536" coordsize="8488,0" path="m1872,11536l10360,11536e" filled="false" stroked="true" strokeweight=".579980pt" strokecolor="#000000">
                <v:path arrowok="t"/>
              </v:shape>
              <v:shape style="position:absolute;left:3712;top:4418;width:3315;height:3330" type="#_x0000_t75" stroked="false">
                <v:imagedata r:id="rId23" o:title=""/>
              </v:shape>
              <v:shape style="position:absolute;left:3712;top:7748;width:6634;height:3779" type="#_x0000_t75" stroked="false">
                <v:imagedata r:id="rId24" o:title=""/>
              </v:shape>
            </v:group>
            <w10:wrap type="none"/>
          </v:group>
        </w:pict>
      </w:r>
      <w:r>
        <w:rPr/>
        <w:pict>
          <v:shape style="position:absolute;margin-left:93.863998pt;margin-top:68.279999pt;width:86.4pt;height:13pt;mso-position-horizontal-relative:page;mso-position-vertical-relative:page;z-index:-38992" type="#_x0000_t202" filled="false" stroked="false">
            <v:textbox inset="0,0,0,0">
              <w:txbxContent>
                <w:p>
                  <w:pPr>
                    <w:spacing w:line="243" w:lineRule="exact" w:before="0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w w:val="105"/>
                      <w:sz w:val="20"/>
                    </w:rPr>
                    <w:t>Nama</w:t>
                  </w:r>
                  <w:r>
                    <w:rPr>
                      <w:rFonts w:ascii="Calibri"/>
                      <w:b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w w:val="105"/>
                      <w:sz w:val="20"/>
                    </w:rPr>
                    <w:t>Kegiatan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0.259995pt;margin-top:68.279999pt;width:337.55pt;height:13pt;mso-position-horizontal-relative:page;mso-position-vertical-relative:page;z-index:-38968" type="#_x0000_t202" filled="false" stroked="false">
            <v:textbox inset="0,0,0,0">
              <w:txbxContent>
                <w:p>
                  <w:pPr>
                    <w:pStyle w:val="BodyText"/>
                    <w:spacing w:line="243" w:lineRule="exact"/>
                    <w:ind w:right="0"/>
                    <w:jc w:val="left"/>
                  </w:pPr>
                  <w:r>
                    <w:rPr>
                      <w:w w:val="105"/>
                    </w:rPr>
                    <w:t>HIMATEK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Berkarir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#2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81.239998pt;width:86.4pt;height:13.25pt;mso-position-horizontal-relative:page;mso-position-vertical-relative:page;z-index:-38944" type="#_x0000_t202" filled="false" stroked="false">
            <v:textbox inset="0,0,0,0">
              <w:txbxContent>
                <w:p>
                  <w:pPr>
                    <w:spacing w:before="4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spacing w:val="-1"/>
                      <w:w w:val="105"/>
                      <w:sz w:val="20"/>
                    </w:rPr>
                    <w:t>Tanggal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0.259995pt;margin-top:81.239998pt;width:337.55pt;height:13.25pt;mso-position-horizontal-relative:page;mso-position-vertical-relative:page;z-index:-38920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4"/>
                    <w:ind w:right="0"/>
                    <w:jc w:val="left"/>
                  </w:pPr>
                  <w:r>
                    <w:rPr>
                      <w:w w:val="105"/>
                    </w:rPr>
                    <w:t>4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Juli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2020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94.459999pt;width:86.4pt;height:126.25pt;mso-position-horizontal-relative:page;mso-position-vertical-relative:page;z-index:-38896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spacing w:val="-1"/>
                      <w:w w:val="105"/>
                      <w:sz w:val="20"/>
                    </w:rPr>
                    <w:t>Deskripsi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0.259995pt;margin-top:94.459999pt;width:337.55pt;height:126.25pt;mso-position-horizontal-relative:page;mso-position-vertical-relative:page;z-index:-38872" type="#_x0000_t202" filled="false" stroked="false">
            <v:textbox inset="0,0,0,0">
              <w:txbxContent>
                <w:p>
                  <w:pPr>
                    <w:pStyle w:val="BodyText"/>
                    <w:spacing w:line="247" w:lineRule="auto" w:before="8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Seminar</w:t>
                  </w:r>
                  <w:r>
                    <w:rPr>
                      <w:spacing w:val="-2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untuk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mempersiapkan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calon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sarjana</w:t>
                  </w:r>
                  <w:r>
                    <w:rPr>
                      <w:spacing w:val="-2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teknik</w:t>
                  </w:r>
                  <w:r>
                    <w:rPr>
                      <w:spacing w:val="-2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kimia</w:t>
                  </w:r>
                  <w:r>
                    <w:rPr>
                      <w:spacing w:val="-2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kedepannya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dengan</w:t>
                  </w:r>
                  <w:r>
                    <w:rPr>
                      <w:spacing w:val="28"/>
                      <w:w w:val="104"/>
                    </w:rPr>
                    <w:t> </w:t>
                  </w:r>
                  <w:r>
                    <w:rPr>
                      <w:w w:val="105"/>
                    </w:rPr>
                    <w:t>membagikan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wawasan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keilmuan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dan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keprofesian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di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dunia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kerja</w:t>
                  </w:r>
                  <w:r>
                    <w:rPr/>
                  </w:r>
                </w:p>
                <w:p>
                  <w:pPr>
                    <w:spacing w:line="240" w:lineRule="auto" w:before="1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spacing w:val="-1"/>
                      <w:w w:val="105"/>
                      <w:sz w:val="20"/>
                    </w:rPr>
                    <w:t>Tema:</w:t>
                  </w:r>
                  <w:r>
                    <w:rPr>
                      <w:rFonts w:ascii="Calibri"/>
                      <w:b/>
                      <w:spacing w:val="-4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w w:val="105"/>
                      <w:sz w:val="20"/>
                    </w:rPr>
                    <w:t>Oil</w:t>
                  </w:r>
                  <w:r>
                    <w:rPr>
                      <w:rFonts w:ascii="Calibri"/>
                      <w:spacing w:val="-5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w w:val="105"/>
                      <w:sz w:val="20"/>
                    </w:rPr>
                    <w:t>and</w:t>
                  </w:r>
                  <w:r>
                    <w:rPr>
                      <w:rFonts w:ascii="Calibri"/>
                      <w:spacing w:val="-4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Gas</w:t>
                  </w:r>
                  <w:r>
                    <w:rPr>
                      <w:rFonts w:ascii="Calibri"/>
                      <w:spacing w:val="-4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w w:val="105"/>
                      <w:sz w:val="20"/>
                    </w:rPr>
                    <w:t>Industry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spacing w:line="240" w:lineRule="auto" w:before="4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spacing w:val="-1"/>
                      <w:w w:val="105"/>
                      <w:sz w:val="20"/>
                    </w:rPr>
                    <w:t>Pembicara: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pos="467" w:val="left" w:leader="none"/>
                    </w:tabs>
                    <w:spacing w:line="245" w:lineRule="auto" w:before="10" w:after="0"/>
                    <w:ind w:left="466" w:right="1138" w:hanging="361"/>
                    <w:jc w:val="left"/>
                  </w:pPr>
                  <w:r>
                    <w:rPr>
                      <w:spacing w:val="-1"/>
                      <w:w w:val="105"/>
                    </w:rPr>
                    <w:t>Afif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Naufal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Husaini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Daulay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(TK</w:t>
                  </w:r>
                  <w:r>
                    <w:rPr>
                      <w:spacing w:val="-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ITB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2015)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Apprentice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spacing w:val="1"/>
                      <w:w w:val="105"/>
                    </w:rPr>
                    <w:t>Process-</w:t>
                  </w:r>
                  <w:r>
                    <w:rPr>
                      <w:spacing w:val="32"/>
                      <w:w w:val="104"/>
                    </w:rPr>
                    <w:t> </w:t>
                  </w:r>
                  <w:r>
                    <w:rPr>
                      <w:w w:val="105"/>
                    </w:rPr>
                    <w:t>Process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Safety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Engineer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spacing w:val="1"/>
                      <w:w w:val="105"/>
                    </w:rPr>
                    <w:t>PT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Petronas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pos="467" w:val="left" w:leader="none"/>
                    </w:tabs>
                    <w:spacing w:line="245" w:lineRule="auto" w:before="5" w:after="0"/>
                    <w:ind w:left="466" w:right="1569" w:hanging="361"/>
                    <w:jc w:val="left"/>
                  </w:pPr>
                  <w:r>
                    <w:rPr>
                      <w:w w:val="105"/>
                    </w:rPr>
                    <w:t>Alwyn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Malvino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Sianipar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(TK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ITB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spacing w:val="1"/>
                      <w:w w:val="105"/>
                    </w:rPr>
                    <w:t>2015)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Ex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Associate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Field</w:t>
                  </w:r>
                  <w:r>
                    <w:rPr>
                      <w:spacing w:val="25"/>
                      <w:w w:val="104"/>
                    </w:rPr>
                    <w:t> </w:t>
                  </w:r>
                  <w:r>
                    <w:rPr>
                      <w:w w:val="105"/>
                    </w:rPr>
                    <w:t>Professional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Sperry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Drilling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Services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PT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Halliburton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220.699997pt;width:86.4pt;height:356.1pt;mso-position-horizontal-relative:page;mso-position-vertical-relative:page;z-index:-38848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w w:val="105"/>
                      <w:sz w:val="20"/>
                    </w:rPr>
                    <w:t>Foto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0.259995pt;margin-top:220.699997pt;width:337.55pt;height:356.1pt;mso-position-horizontal-relative:page;mso-position-vertical-relative:page;z-index:-3882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2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3.334pt;margin-top:67.989998pt;width:425pt;height:664.8pt;mso-position-horizontal-relative:page;mso-position-vertical-relative:page;z-index:-38800" coordorigin="1867,1360" coordsize="8500,13296">
            <v:group style="position:absolute;left:1872;top:1366;width:8488;height:2" coordorigin="1872,1366" coordsize="8488,2">
              <v:shape style="position:absolute;left:1872;top:1366;width:8488;height:2" coordorigin="1872,1366" coordsize="8488,0" path="m1872,1366l10360,1366e" filled="false" stroked="true" strokeweight=".580pt" strokecolor="#000000">
                <v:path arrowok="t"/>
              </v:shape>
            </v:group>
            <v:group style="position:absolute;left:1877;top:1370;width:2;height:13274" coordorigin="1877,1370" coordsize="2,13274">
              <v:shape style="position:absolute;left:1877;top:1370;width:2;height:13274" coordorigin="1877,1370" coordsize="0,13274" path="m1877,1370l1877,14644e" filled="false" stroked="true" strokeweight=".580pt" strokecolor="#000000">
                <v:path arrowok="t"/>
              </v:shape>
            </v:group>
            <v:group style="position:absolute;left:3605;top:1370;width:2;height:13274" coordorigin="3605,1370" coordsize="2,13274">
              <v:shape style="position:absolute;left:3605;top:1370;width:2;height:13274" coordorigin="3605,1370" coordsize="0,13274" path="m3605,1370l3605,14644e" filled="false" stroked="true" strokeweight=".580pt" strokecolor="#000000">
                <v:path arrowok="t"/>
              </v:shape>
            </v:group>
            <v:group style="position:absolute;left:10356;top:1370;width:2;height:13274" coordorigin="10356,1370" coordsize="2,13274">
              <v:shape style="position:absolute;left:10356;top:1370;width:2;height:13274" coordorigin="10356,1370" coordsize="0,13274" path="m10356,1370l10356,14644e" filled="false" stroked="true" strokeweight=".579980pt" strokecolor="#000000">
                <v:path arrowok="t"/>
              </v:shape>
            </v:group>
            <v:group style="position:absolute;left:1872;top:1625;width:8488;height:2" coordorigin="1872,1625" coordsize="8488,2">
              <v:shape style="position:absolute;left:1872;top:1625;width:8488;height:2" coordorigin="1872,1625" coordsize="8488,0" path="m1872,1625l10360,1625e" filled="false" stroked="true" strokeweight=".580pt" strokecolor="#000000">
                <v:path arrowok="t"/>
              </v:shape>
            </v:group>
            <v:group style="position:absolute;left:1872;top:1889;width:8488;height:2" coordorigin="1872,1889" coordsize="8488,2">
              <v:shape style="position:absolute;left:1872;top:1889;width:8488;height:2" coordorigin="1872,1889" coordsize="8488,0" path="m1872,1889l10360,1889e" filled="false" stroked="true" strokeweight=".580pt" strokecolor="#000000">
                <v:path arrowok="t"/>
              </v:shape>
            </v:group>
            <v:group style="position:absolute;left:1872;top:3663;width:8488;height:2" coordorigin="1872,3663" coordsize="8488,2">
              <v:shape style="position:absolute;left:1872;top:3663;width:8488;height:2" coordorigin="1872,3663" coordsize="8488,0" path="m1872,3663l10360,3663e" filled="false" stroked="true" strokeweight=".580pt" strokecolor="#000000">
                <v:path arrowok="t"/>
              </v:shape>
            </v:group>
            <v:group style="position:absolute;left:1872;top:14649;width:8488;height:2" coordorigin="1872,14649" coordsize="8488,2">
              <v:shape style="position:absolute;left:1872;top:14649;width:8488;height:2" coordorigin="1872,14649" coordsize="8488,0" path="m1872,14649l10360,14649e" filled="false" stroked="true" strokeweight=".579980pt" strokecolor="#000000">
                <v:path arrowok="t"/>
              </v:shape>
              <v:shape style="position:absolute;left:3712;top:3668;width:3360;height:3348" type="#_x0000_t75" stroked="false">
                <v:imagedata r:id="rId25" o:title=""/>
              </v:shape>
              <v:shape style="position:absolute;left:3712;top:7016;width:6307;height:7626" type="#_x0000_t75" stroked="false">
                <v:imagedata r:id="rId26" o:title=""/>
              </v:shape>
            </v:group>
            <w10:wrap type="none"/>
          </v:group>
        </w:pict>
      </w:r>
      <w:r>
        <w:rPr/>
        <w:pict>
          <v:shape style="position:absolute;margin-left:93.863998pt;margin-top:68.279999pt;width:86.4pt;height:13pt;mso-position-horizontal-relative:page;mso-position-vertical-relative:page;z-index:-38776" type="#_x0000_t202" filled="false" stroked="false">
            <v:textbox inset="0,0,0,0">
              <w:txbxContent>
                <w:p>
                  <w:pPr>
                    <w:spacing w:line="243" w:lineRule="exact" w:before="0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w w:val="105"/>
                      <w:sz w:val="20"/>
                    </w:rPr>
                    <w:t>Nama</w:t>
                  </w:r>
                  <w:r>
                    <w:rPr>
                      <w:rFonts w:ascii="Calibri"/>
                      <w:b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w w:val="105"/>
                      <w:sz w:val="20"/>
                    </w:rPr>
                    <w:t>Kegiatan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0.259995pt;margin-top:68.279999pt;width:337.55pt;height:13pt;mso-position-horizontal-relative:page;mso-position-vertical-relative:page;z-index:-38752" type="#_x0000_t202" filled="false" stroked="false">
            <v:textbox inset="0,0,0,0">
              <w:txbxContent>
                <w:p>
                  <w:pPr>
                    <w:pStyle w:val="BodyText"/>
                    <w:spacing w:line="243" w:lineRule="exact"/>
                    <w:ind w:right="0"/>
                    <w:jc w:val="left"/>
                  </w:pPr>
                  <w:r>
                    <w:rPr>
                      <w:w w:val="105"/>
                    </w:rPr>
                    <w:t>HIMATEK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Siap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Kerja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81.239998pt;width:86.4pt;height:13.25pt;mso-position-horizontal-relative:page;mso-position-vertical-relative:page;z-index:-38728" type="#_x0000_t202" filled="false" stroked="false">
            <v:textbox inset="0,0,0,0">
              <w:txbxContent>
                <w:p>
                  <w:pPr>
                    <w:spacing w:before="4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spacing w:val="-1"/>
                      <w:w w:val="105"/>
                      <w:sz w:val="20"/>
                    </w:rPr>
                    <w:t>Tanggal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0.259995pt;margin-top:81.239998pt;width:337.55pt;height:13.25pt;mso-position-horizontal-relative:page;mso-position-vertical-relative:page;z-index:-38704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4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11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Juli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2020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94.459999pt;width:86.4pt;height:88.7pt;mso-position-horizontal-relative:page;mso-position-vertical-relative:page;z-index:-38680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spacing w:val="-1"/>
                      <w:w w:val="105"/>
                      <w:sz w:val="20"/>
                    </w:rPr>
                    <w:t>Deskripsi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0.259995pt;margin-top:94.459999pt;width:337.55pt;height:88.7pt;mso-position-horizontal-relative:page;mso-position-vertical-relative:page;z-index:-38656" type="#_x0000_t202" filled="false" stroked="false">
            <v:textbox inset="0,0,0,0">
              <w:txbxContent>
                <w:p>
                  <w:pPr>
                    <w:pStyle w:val="BodyText"/>
                    <w:spacing w:line="247" w:lineRule="auto" w:before="8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Seminar</w:t>
                  </w:r>
                  <w:r>
                    <w:rPr>
                      <w:spacing w:val="-2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untuk</w:t>
                  </w:r>
                  <w:r>
                    <w:rPr>
                      <w:spacing w:val="-18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membantu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persiapan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anggota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HIMATEK-ITB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pada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proses</w:t>
                  </w:r>
                  <w:r>
                    <w:rPr>
                      <w:spacing w:val="38"/>
                      <w:w w:val="104"/>
                    </w:rPr>
                    <w:t> </w:t>
                  </w:r>
                  <w:r>
                    <w:rPr>
                      <w:w w:val="105"/>
                    </w:rPr>
                    <w:t>rekrutmen</w:t>
                  </w:r>
                  <w:r>
                    <w:rPr>
                      <w:spacing w:val="-1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keprofesian</w:t>
                  </w:r>
                  <w:r>
                    <w:rPr/>
                  </w:r>
                </w:p>
                <w:p>
                  <w:pPr>
                    <w:spacing w:line="240" w:lineRule="auto" w:before="1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spacing w:val="-1"/>
                      <w:w w:val="105"/>
                      <w:sz w:val="20"/>
                    </w:rPr>
                    <w:t>Tema:</w:t>
                  </w:r>
                  <w:r>
                    <w:rPr>
                      <w:rFonts w:ascii="Calibri"/>
                      <w:b/>
                      <w:spacing w:val="-4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Tips</w:t>
                  </w:r>
                  <w:r>
                    <w:rPr>
                      <w:rFonts w:ascii="Calibri"/>
                      <w:spacing w:val="-4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CV</w:t>
                  </w:r>
                  <w:r>
                    <w:rPr>
                      <w:rFonts w:ascii="Calibri"/>
                      <w:spacing w:val="-6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w w:val="105"/>
                      <w:sz w:val="20"/>
                    </w:rPr>
                    <w:t>dan</w:t>
                  </w:r>
                  <w:r>
                    <w:rPr>
                      <w:rFonts w:ascii="Calibri"/>
                      <w:spacing w:val="-5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w w:val="105"/>
                      <w:sz w:val="20"/>
                    </w:rPr>
                    <w:t>Interview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spacing w:line="240" w:lineRule="auto" w:before="4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pStyle w:val="BodyText"/>
                    <w:spacing w:line="245" w:lineRule="auto"/>
                    <w:ind w:right="1138"/>
                    <w:jc w:val="left"/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5"/>
                    </w:rPr>
                    <w:t>Pembicara: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Indriani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Pramanigrum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w w:val="105"/>
                    </w:rPr>
                    <w:t>–</w:t>
                  </w:r>
                  <w:r>
                    <w:rPr>
                      <w:rFonts w:ascii="Trebuchet MS" w:hAnsi="Trebuchet MS" w:cs="Trebuchet MS" w:eastAsia="Trebuchet MS"/>
                      <w:spacing w:val="-2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Assistant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Manager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Employer</w:t>
                  </w:r>
                  <w:r>
                    <w:rPr>
                      <w:spacing w:val="50"/>
                      <w:w w:val="104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Branding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spacing w:val="1"/>
                      <w:w w:val="105"/>
                    </w:rPr>
                    <w:t>PT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Unilever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83.139999pt;width:86.4pt;height:549.35pt;mso-position-horizontal-relative:page;mso-position-vertical-relative:page;z-index:-38632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w w:val="105"/>
                      <w:sz w:val="20"/>
                    </w:rPr>
                    <w:t>Foto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0.259995pt;margin-top:183.139999pt;width:337.55pt;height:549.35pt;mso-position-horizontal-relative:page;mso-position-vertical-relative:page;z-index:-3860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2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3.334pt;margin-top:67.989998pt;width:425pt;height:695.75pt;mso-position-horizontal-relative:page;mso-position-vertical-relative:page;z-index:-38584" coordorigin="1867,1360" coordsize="8500,13915">
            <v:group style="position:absolute;left:1872;top:1366;width:8488;height:2" coordorigin="1872,1366" coordsize="8488,2">
              <v:shape style="position:absolute;left:1872;top:1366;width:8488;height:2" coordorigin="1872,1366" coordsize="8488,0" path="m1872,1366l10360,1366e" filled="false" stroked="true" strokeweight=".580pt" strokecolor="#000000">
                <v:path arrowok="t"/>
              </v:shape>
            </v:group>
            <v:group style="position:absolute;left:1877;top:1370;width:2;height:13894" coordorigin="1877,1370" coordsize="2,13894">
              <v:shape style="position:absolute;left:1877;top:1370;width:2;height:13894" coordorigin="1877,1370" coordsize="0,13894" path="m1877,1370l1877,15264e" filled="false" stroked="true" strokeweight=".580pt" strokecolor="#000000">
                <v:path arrowok="t"/>
              </v:shape>
            </v:group>
            <v:group style="position:absolute;left:3605;top:1370;width:2;height:13894" coordorigin="3605,1370" coordsize="2,13894">
              <v:shape style="position:absolute;left:3605;top:1370;width:2;height:13894" coordorigin="3605,1370" coordsize="0,13894" path="m3605,1370l3605,15264e" filled="false" stroked="true" strokeweight=".580pt" strokecolor="#000000">
                <v:path arrowok="t"/>
              </v:shape>
            </v:group>
            <v:group style="position:absolute;left:10356;top:1370;width:2;height:13894" coordorigin="10356,1370" coordsize="2,13894">
              <v:shape style="position:absolute;left:10356;top:1370;width:2;height:13894" coordorigin="10356,1370" coordsize="0,13894" path="m10356,1370l10356,15264e" filled="false" stroked="true" strokeweight=".579980pt" strokecolor="#000000">
                <v:path arrowok="t"/>
              </v:shape>
            </v:group>
            <v:group style="position:absolute;left:1872;top:1625;width:8488;height:2" coordorigin="1872,1625" coordsize="8488,2">
              <v:shape style="position:absolute;left:1872;top:1625;width:8488;height:2" coordorigin="1872,1625" coordsize="8488,0" path="m1872,1625l10360,1625e" filled="false" stroked="true" strokeweight=".580pt" strokecolor="#000000">
                <v:path arrowok="t"/>
              </v:shape>
            </v:group>
            <v:group style="position:absolute;left:1872;top:1889;width:8488;height:2" coordorigin="1872,1889" coordsize="8488,2">
              <v:shape style="position:absolute;left:1872;top:1889;width:8488;height:2" coordorigin="1872,1889" coordsize="8488,0" path="m1872,1889l10360,1889e" filled="false" stroked="true" strokeweight=".580pt" strokecolor="#000000">
                <v:path arrowok="t"/>
              </v:shape>
            </v:group>
            <v:group style="position:absolute;left:1872;top:4548;width:8488;height:2" coordorigin="1872,4548" coordsize="8488,2">
              <v:shape style="position:absolute;left:1872;top:4548;width:8488;height:2" coordorigin="1872,4548" coordsize="8488,0" path="m1872,4548l10360,4548e" filled="false" stroked="true" strokeweight=".580pt" strokecolor="#000000">
                <v:path arrowok="t"/>
              </v:shape>
            </v:group>
            <v:group style="position:absolute;left:1872;top:15269;width:8488;height:2" coordorigin="1872,15269" coordsize="8488,2">
              <v:shape style="position:absolute;left:1872;top:15269;width:8488;height:2" coordorigin="1872,15269" coordsize="8488,0" path="m1872,15269l10360,15269e" filled="false" stroked="true" strokeweight=".579980pt" strokecolor="#000000">
                <v:path arrowok="t"/>
              </v:shape>
              <v:shape style="position:absolute;left:3712;top:4555;width:4018;height:4004" type="#_x0000_t75" stroked="false">
                <v:imagedata r:id="rId27" o:title=""/>
              </v:shape>
              <v:shape style="position:absolute;left:3712;top:8559;width:6464;height:3644" type="#_x0000_t75" stroked="false">
                <v:imagedata r:id="rId28" o:title=""/>
              </v:shape>
              <v:shape style="position:absolute;left:3712;top:12203;width:6509;height:3058" type="#_x0000_t75" stroked="false">
                <v:imagedata r:id="rId29" o:title=""/>
              </v:shape>
            </v:group>
            <w10:wrap type="none"/>
          </v:group>
        </w:pict>
      </w:r>
      <w:r>
        <w:rPr/>
        <w:pict>
          <v:shape style="position:absolute;margin-left:93.863998pt;margin-top:68.279999pt;width:86.4pt;height:13pt;mso-position-horizontal-relative:page;mso-position-vertical-relative:page;z-index:-38560" type="#_x0000_t202" filled="false" stroked="false">
            <v:textbox inset="0,0,0,0">
              <w:txbxContent>
                <w:p>
                  <w:pPr>
                    <w:spacing w:line="243" w:lineRule="exact" w:before="0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w w:val="105"/>
                      <w:sz w:val="20"/>
                    </w:rPr>
                    <w:t>Nama</w:t>
                  </w:r>
                  <w:r>
                    <w:rPr>
                      <w:rFonts w:ascii="Calibri"/>
                      <w:b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w w:val="105"/>
                      <w:sz w:val="20"/>
                    </w:rPr>
                    <w:t>Kegiatan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0.259995pt;margin-top:68.279999pt;width:337.55pt;height:13pt;mso-position-horizontal-relative:page;mso-position-vertical-relative:page;z-index:-38536" type="#_x0000_t202" filled="false" stroked="false">
            <v:textbox inset="0,0,0,0">
              <w:txbxContent>
                <w:p>
                  <w:pPr>
                    <w:pStyle w:val="BodyText"/>
                    <w:spacing w:line="243" w:lineRule="exact"/>
                    <w:ind w:right="0"/>
                    <w:jc w:val="left"/>
                  </w:pPr>
                  <w:r>
                    <w:rPr>
                      <w:w w:val="105"/>
                    </w:rPr>
                    <w:t>PikaChamp: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Sharing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Lomba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#1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81.239998pt;width:86.4pt;height:13.25pt;mso-position-horizontal-relative:page;mso-position-vertical-relative:page;z-index:-38512" type="#_x0000_t202" filled="false" stroked="false">
            <v:textbox inset="0,0,0,0">
              <w:txbxContent>
                <w:p>
                  <w:pPr>
                    <w:spacing w:before="4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spacing w:val="-1"/>
                      <w:w w:val="105"/>
                      <w:sz w:val="20"/>
                    </w:rPr>
                    <w:t>Tanggal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0.259995pt;margin-top:81.239998pt;width:337.55pt;height:13.25pt;mso-position-horizontal-relative:page;mso-position-vertical-relative:page;z-index:-38488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4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12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Juli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2020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94.459999pt;width:86.4pt;height:133pt;mso-position-horizontal-relative:page;mso-position-vertical-relative:page;z-index:-38464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spacing w:val="-1"/>
                      <w:w w:val="105"/>
                      <w:sz w:val="20"/>
                    </w:rPr>
                    <w:t>Deskripsi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0.259995pt;margin-top:94.459999pt;width:337.55pt;height:133pt;mso-position-horizontal-relative:page;mso-position-vertical-relative:page;z-index:-38440" type="#_x0000_t202" filled="false" stroked="false">
            <v:textbox inset="0,0,0,0">
              <w:txbxContent>
                <w:p>
                  <w:pPr>
                    <w:pStyle w:val="BodyText"/>
                    <w:spacing w:line="228" w:lineRule="exact" w:before="7"/>
                    <w:ind w:right="129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w w:val="105"/>
                    </w:rPr>
                    <w:t>Kegiatan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yang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memberikan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penyediaan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wadah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informasi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maupun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fasilitas</w:t>
                  </w:r>
                  <w:r>
                    <w:rPr>
                      <w:spacing w:val="34"/>
                      <w:w w:val="104"/>
                    </w:rPr>
                    <w:t> </w:t>
                  </w:r>
                  <w:r>
                    <w:rPr>
                      <w:w w:val="105"/>
                    </w:rPr>
                    <w:t>lomba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melalui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pemberian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informasi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lomba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dan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pemberian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mentoring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dan</w:t>
                  </w:r>
                  <w:r>
                    <w:rPr>
                      <w:spacing w:val="25"/>
                      <w:w w:val="104"/>
                    </w:rPr>
                    <w:t> </w:t>
                  </w:r>
                  <w:r>
                    <w:rPr>
                      <w:w w:val="105"/>
                    </w:rPr>
                    <w:t>Memberikan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kegiatan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sharing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mengenai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lomba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berdasarkan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jenis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mata</w:t>
                  </w:r>
                  <w:r>
                    <w:rPr>
                      <w:spacing w:val="32"/>
                      <w:w w:val="104"/>
                    </w:rPr>
                    <w:t> </w:t>
                  </w:r>
                  <w:r>
                    <w:rPr>
                      <w:w w:val="105"/>
                    </w:rPr>
                    <w:t>lomba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untuk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meningkatkan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semangat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berkompetisi</w:t>
                  </w:r>
                  <w:r>
                    <w:rPr>
                      <w:rFonts w:ascii="Arial"/>
                      <w:w w:val="105"/>
                    </w:rPr>
                    <w:t>.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spacing w:line="240" w:lineRule="auto" w:before="7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rFonts w:ascii="Calibri"/>
                      <w:b/>
                      <w:w w:val="105"/>
                    </w:rPr>
                    <w:t>Tema:</w:t>
                  </w:r>
                  <w:r>
                    <w:rPr>
                      <w:rFonts w:ascii="Calibri"/>
                      <w:b/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Business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Case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Competition</w:t>
                  </w:r>
                  <w:r>
                    <w:rPr/>
                  </w:r>
                </w:p>
                <w:p>
                  <w:pPr>
                    <w:spacing w:line="240" w:lineRule="auto" w:before="9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</w:p>
                <w:p>
                  <w:pPr>
                    <w:pStyle w:val="BodyText"/>
                    <w:spacing w:line="245" w:lineRule="auto"/>
                    <w:ind w:right="712"/>
                    <w:jc w:val="left"/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</w:rPr>
                    <w:t>Pembicara: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</w:rPr>
                    <w:t> </w:t>
                  </w:r>
                  <w:r>
                    <w:rPr/>
                    <w:t>Bryan Aptana Wijaya</w:t>
                  </w:r>
                  <w:r>
                    <w:rPr>
                      <w:spacing w:val="-1"/>
                    </w:rPr>
                    <w:t> (MA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1"/>
                    </w:rPr>
                    <w:t>2017) </w:t>
                  </w:r>
                  <w:r>
                    <w:rPr>
                      <w:rFonts w:ascii="Trebuchet MS" w:hAnsi="Trebuchet MS" w:cs="Trebuchet MS" w:eastAsia="Trebuchet MS"/>
                    </w:rPr>
                    <w:t>–</w:t>
                  </w:r>
                  <w:r>
                    <w:rPr>
                      <w:rFonts w:ascii="Trebuchet MS" w:hAnsi="Trebuchet MS" w:cs="Trebuchet MS" w:eastAsia="Trebuchet MS"/>
                      <w:spacing w:val="-15"/>
                    </w:rPr>
                    <w:t> </w:t>
                  </w:r>
                  <w:r>
                    <w:rPr/>
                    <w:t>National 2nd</w:t>
                  </w:r>
                  <w:r>
                    <w:rPr>
                      <w:spacing w:val="-1"/>
                    </w:rPr>
                    <w:t> Winner</w:t>
                  </w:r>
                  <w:r>
                    <w:rPr/>
                    <w:t> of</w:t>
                  </w:r>
                  <w:r>
                    <w:rPr>
                      <w:spacing w:val="35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UNILEVER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Future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Leader</w:t>
                  </w:r>
                  <w:r>
                    <w:rPr>
                      <w:rFonts w:ascii="Trebuchet MS" w:hAnsi="Trebuchet MS" w:cs="Trebuchet MS" w:eastAsia="Trebuchet MS"/>
                    </w:rPr>
                    <w:t>’</w:t>
                  </w:r>
                  <w:r>
                    <w:rPr/>
                    <w:t>s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League;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National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Best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1"/>
                    </w:rPr>
                    <w:t>Paper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10th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PPM</w:t>
                  </w:r>
                  <w:r>
                    <w:rPr>
                      <w:spacing w:val="44"/>
                      <w:w w:val="99"/>
                    </w:rPr>
                    <w:t> </w:t>
                  </w:r>
                  <w:r>
                    <w:rPr/>
                    <w:t>Business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-1"/>
                    </w:rPr>
                    <w:t>Case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1"/>
                    </w:rPr>
                    <w:t>Competition;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National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1"/>
                    </w:rPr>
                    <w:t>Champion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-1"/>
                    </w:rPr>
                    <w:t>COMPFEST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XI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Business</w:t>
                  </w:r>
                  <w:r>
                    <w:rPr>
                      <w:spacing w:val="49"/>
                      <w:w w:val="99"/>
                    </w:rPr>
                    <w:t> </w:t>
                  </w:r>
                  <w:r>
                    <w:rPr/>
                    <w:t>IT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1"/>
                    </w:rPr>
                    <w:t>Case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227.419998pt;width:86.4pt;height:536.050pt;mso-position-horizontal-relative:page;mso-position-vertical-relative:page;z-index:-38416" type="#_x0000_t202" filled="false" stroked="false">
            <v:textbox inset="0,0,0,0">
              <w:txbxContent>
                <w:p>
                  <w:pPr>
                    <w:spacing w:before="11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w w:val="105"/>
                      <w:sz w:val="20"/>
                    </w:rPr>
                    <w:t>Foto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0.259995pt;margin-top:227.419998pt;width:337.55pt;height:536.050pt;mso-position-horizontal-relative:page;mso-position-vertical-relative:page;z-index:-3839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2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3.333992pt;margin-top:67.989998pt;width:425pt;height:354.8pt;mso-position-horizontal-relative:page;mso-position-vertical-relative:page;z-index:-38368" coordorigin="1867,1360" coordsize="8500,7096">
            <v:group style="position:absolute;left:1872;top:1366;width:8488;height:2" coordorigin="1872,1366" coordsize="8488,2">
              <v:shape style="position:absolute;left:1872;top:1366;width:8488;height:2" coordorigin="1872,1366" coordsize="8488,0" path="m1872,1366l10360,1366e" filled="false" stroked="true" strokeweight=".580pt" strokecolor="#000000">
                <v:path arrowok="t"/>
              </v:shape>
            </v:group>
            <v:group style="position:absolute;left:1877;top:1370;width:2;height:7075" coordorigin="1877,1370" coordsize="2,7075">
              <v:shape style="position:absolute;left:1877;top:1370;width:2;height:7075" coordorigin="1877,1370" coordsize="0,7075" path="m1877,1370l1877,8445e" filled="false" stroked="true" strokeweight=".580pt" strokecolor="#000000">
                <v:path arrowok="t"/>
              </v:shape>
            </v:group>
            <v:group style="position:absolute;left:3605;top:1370;width:2;height:7075" coordorigin="3605,1370" coordsize="2,7075">
              <v:shape style="position:absolute;left:3605;top:1370;width:2;height:7075" coordorigin="3605,1370" coordsize="0,7075" path="m3605,1370l3605,8445e" filled="false" stroked="true" strokeweight=".580pt" strokecolor="#000000">
                <v:path arrowok="t"/>
              </v:shape>
            </v:group>
            <v:group style="position:absolute;left:10356;top:1370;width:2;height:7075" coordorigin="10356,1370" coordsize="2,7075">
              <v:shape style="position:absolute;left:10356;top:1370;width:2;height:7075" coordorigin="10356,1370" coordsize="0,7075" path="m10356,1370l10356,8445e" filled="false" stroked="true" strokeweight=".579980pt" strokecolor="#000000">
                <v:path arrowok="t"/>
              </v:shape>
            </v:group>
            <v:group style="position:absolute;left:1872;top:1625;width:8488;height:2" coordorigin="1872,1625" coordsize="8488,2">
              <v:shape style="position:absolute;left:1872;top:1625;width:8488;height:2" coordorigin="1872,1625" coordsize="8488,0" path="m1872,1625l10360,1625e" filled="false" stroked="true" strokeweight=".580pt" strokecolor="#000000">
                <v:path arrowok="t"/>
              </v:shape>
            </v:group>
            <v:group style="position:absolute;left:1872;top:1889;width:8488;height:2" coordorigin="1872,1889" coordsize="8488,2">
              <v:shape style="position:absolute;left:1872;top:1889;width:8488;height:2" coordorigin="1872,1889" coordsize="8488,0" path="m1872,1889l10360,1889e" filled="false" stroked="true" strokeweight=".580pt" strokecolor="#000000">
                <v:path arrowok="t"/>
              </v:shape>
            </v:group>
            <v:group style="position:absolute;left:1872;top:3663;width:8488;height:2" coordorigin="1872,3663" coordsize="8488,2">
              <v:shape style="position:absolute;left:1872;top:3663;width:8488;height:2" coordorigin="1872,3663" coordsize="8488,0" path="m1872,3663l10360,3663e" filled="false" stroked="true" strokeweight=".580pt" strokecolor="#000000">
                <v:path arrowok="t"/>
              </v:shape>
            </v:group>
            <v:group style="position:absolute;left:1872;top:8449;width:8488;height:2" coordorigin="1872,8449" coordsize="8488,2">
              <v:shape style="position:absolute;left:1872;top:8449;width:8488;height:2" coordorigin="1872,8449" coordsize="8488,0" path="m1872,8449l10360,8449e" filled="false" stroked="true" strokeweight=".58001pt" strokecolor="#000000">
                <v:path arrowok="t"/>
              </v:shape>
              <v:shape style="position:absolute;left:3712;top:3668;width:3840;height:3870" type="#_x0000_t75" stroked="false">
                <v:imagedata r:id="rId30" o:title=""/>
              </v:shape>
            </v:group>
            <w10:wrap type="none"/>
          </v:group>
        </w:pict>
      </w:r>
      <w:r>
        <w:rPr/>
        <w:pict>
          <v:shape style="position:absolute;margin-left:93.863998pt;margin-top:68.279999pt;width:86.4pt;height:13pt;mso-position-horizontal-relative:page;mso-position-vertical-relative:page;z-index:-38344" type="#_x0000_t202" filled="false" stroked="false">
            <v:textbox inset="0,0,0,0">
              <w:txbxContent>
                <w:p>
                  <w:pPr>
                    <w:spacing w:line="243" w:lineRule="exact" w:before="0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w w:val="105"/>
                      <w:sz w:val="20"/>
                    </w:rPr>
                    <w:t>Nama</w:t>
                  </w:r>
                  <w:r>
                    <w:rPr>
                      <w:rFonts w:ascii="Calibri"/>
                      <w:b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w w:val="105"/>
                      <w:sz w:val="20"/>
                    </w:rPr>
                    <w:t>Kegiatan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0.259995pt;margin-top:68.279999pt;width:337.55pt;height:13pt;mso-position-horizontal-relative:page;mso-position-vertical-relative:page;z-index:-38320" type="#_x0000_t202" filled="false" stroked="false">
            <v:textbox inset="0,0,0,0">
              <w:txbxContent>
                <w:p>
                  <w:pPr>
                    <w:pStyle w:val="BodyText"/>
                    <w:spacing w:line="243" w:lineRule="exact"/>
                    <w:ind w:right="0"/>
                    <w:jc w:val="left"/>
                  </w:pPr>
                  <w:r>
                    <w:rPr>
                      <w:w w:val="105"/>
                    </w:rPr>
                    <w:t>PANDA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(Penggalangan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Dana)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81.239998pt;width:86.4pt;height:13.25pt;mso-position-horizontal-relative:page;mso-position-vertical-relative:page;z-index:-38296" type="#_x0000_t202" filled="false" stroked="false">
            <v:textbox inset="0,0,0,0">
              <w:txbxContent>
                <w:p>
                  <w:pPr>
                    <w:spacing w:before="4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spacing w:val="-1"/>
                      <w:w w:val="105"/>
                      <w:sz w:val="20"/>
                    </w:rPr>
                    <w:t>Tanggal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0.259995pt;margin-top:81.239998pt;width:337.55pt;height:13.25pt;mso-position-horizontal-relative:page;mso-position-vertical-relative:page;z-index:-38272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4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18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Juli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2020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94.459999pt;width:86.4pt;height:88.7pt;mso-position-horizontal-relative:page;mso-position-vertical-relative:page;z-index:-38248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spacing w:val="-1"/>
                      <w:w w:val="105"/>
                      <w:sz w:val="20"/>
                    </w:rPr>
                    <w:t>Deskripsi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0.259995pt;margin-top:94.459999pt;width:337.55pt;height:88.7pt;mso-position-horizontal-relative:page;mso-position-vertical-relative:page;z-index:-38224" type="#_x0000_t202" filled="false" stroked="false">
            <v:textbox inset="0,0,0,0">
              <w:txbxContent>
                <w:p>
                  <w:pPr>
                    <w:pStyle w:val="BodyText"/>
                    <w:spacing w:line="228" w:lineRule="exact" w:before="7"/>
                    <w:ind w:right="922"/>
                    <w:jc w:val="left"/>
                  </w:pPr>
                  <w:r>
                    <w:rPr>
                      <w:w w:val="105"/>
                    </w:rPr>
                    <w:t>Aksi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cepat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tanggap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dan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informasi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bencana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atau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musibah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melalui</w:t>
                  </w:r>
                  <w:r>
                    <w:rPr>
                      <w:spacing w:val="24"/>
                      <w:w w:val="104"/>
                    </w:rPr>
                    <w:t> </w:t>
                  </w:r>
                  <w:r>
                    <w:rPr>
                      <w:w w:val="105"/>
                    </w:rPr>
                    <w:t>penggalanagan</w:t>
                  </w:r>
                  <w:r>
                    <w:rPr>
                      <w:spacing w:val="-1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dana</w:t>
                  </w:r>
                  <w:r>
                    <w:rPr/>
                  </w:r>
                </w:p>
                <w:p>
                  <w:pPr>
                    <w:spacing w:line="240" w:lineRule="auto" w:before="7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</w:p>
                <w:p>
                  <w:pPr>
                    <w:spacing w:before="0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spacing w:val="-1"/>
                      <w:w w:val="105"/>
                      <w:sz w:val="20"/>
                    </w:rPr>
                    <w:t>Tema:</w:t>
                  </w:r>
                  <w:r>
                    <w:rPr>
                      <w:rFonts w:ascii="Calibri"/>
                      <w:b/>
                      <w:spacing w:val="-5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Banjir</w:t>
                  </w:r>
                  <w:r>
                    <w:rPr>
                      <w:rFonts w:ascii="Calibri"/>
                      <w:spacing w:val="-7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w w:val="105"/>
                      <w:sz w:val="20"/>
                    </w:rPr>
                    <w:t>Luwu</w:t>
                  </w:r>
                  <w:r>
                    <w:rPr>
                      <w:rFonts w:ascii="Calibri"/>
                      <w:spacing w:val="-4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Utara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83.139999pt;width:86.4pt;height:239.35pt;mso-position-horizontal-relative:page;mso-position-vertical-relative:page;z-index:-38200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w w:val="105"/>
                      <w:sz w:val="20"/>
                    </w:rPr>
                    <w:t>Foto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0.259995pt;margin-top:183.139999pt;width:337.55pt;height:239.35pt;mso-position-horizontal-relative:page;mso-position-vertical-relative:page;z-index:-3817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2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3.334pt;margin-top:67.989998pt;width:425pt;height:557.5pt;mso-position-horizontal-relative:page;mso-position-vertical-relative:page;z-index:-38152" coordorigin="1867,1360" coordsize="8500,11150">
            <v:group style="position:absolute;left:1872;top:1366;width:8488;height:2" coordorigin="1872,1366" coordsize="8488,2">
              <v:shape style="position:absolute;left:1872;top:1366;width:8488;height:2" coordorigin="1872,1366" coordsize="8488,0" path="m1872,1366l10360,1366e" filled="false" stroked="true" strokeweight=".580pt" strokecolor="#000000">
                <v:path arrowok="t"/>
              </v:shape>
            </v:group>
            <v:group style="position:absolute;left:1877;top:1370;width:2;height:11129" coordorigin="1877,1370" coordsize="2,11129">
              <v:shape style="position:absolute;left:1877;top:1370;width:2;height:11129" coordorigin="1877,1370" coordsize="0,11129" path="m1877,1370l1877,12499e" filled="false" stroked="true" strokeweight=".580pt" strokecolor="#000000">
                <v:path arrowok="t"/>
              </v:shape>
            </v:group>
            <v:group style="position:absolute;left:3605;top:1370;width:2;height:11129" coordorigin="3605,1370" coordsize="2,11129">
              <v:shape style="position:absolute;left:3605;top:1370;width:2;height:11129" coordorigin="3605,1370" coordsize="0,11129" path="m3605,1370l3605,12499e" filled="false" stroked="true" strokeweight=".580pt" strokecolor="#000000">
                <v:path arrowok="t"/>
              </v:shape>
            </v:group>
            <v:group style="position:absolute;left:10356;top:1370;width:2;height:11129" coordorigin="10356,1370" coordsize="2,11129">
              <v:shape style="position:absolute;left:10356;top:1370;width:2;height:11129" coordorigin="10356,1370" coordsize="0,11129" path="m10356,1370l10356,12499e" filled="false" stroked="true" strokeweight=".579980pt" strokecolor="#000000">
                <v:path arrowok="t"/>
              </v:shape>
            </v:group>
            <v:group style="position:absolute;left:1872;top:1625;width:8488;height:2" coordorigin="1872,1625" coordsize="8488,2">
              <v:shape style="position:absolute;left:1872;top:1625;width:8488;height:2" coordorigin="1872,1625" coordsize="8488,0" path="m1872,1625l10360,1625e" filled="false" stroked="true" strokeweight=".580pt" strokecolor="#000000">
                <v:path arrowok="t"/>
              </v:shape>
            </v:group>
            <v:group style="position:absolute;left:1872;top:1889;width:8488;height:2" coordorigin="1872,1889" coordsize="8488,2">
              <v:shape style="position:absolute;left:1872;top:1889;width:8488;height:2" coordorigin="1872,1889" coordsize="8488,0" path="m1872,1889l10360,1889e" filled="false" stroked="true" strokeweight=".580pt" strokecolor="#000000">
                <v:path arrowok="t"/>
              </v:shape>
            </v:group>
            <v:group style="position:absolute;left:1872;top:4918;width:8488;height:2" coordorigin="1872,4918" coordsize="8488,2">
              <v:shape style="position:absolute;left:1872;top:4918;width:8488;height:2" coordorigin="1872,4918" coordsize="8488,0" path="m1872,4918l10360,4918e" filled="false" stroked="true" strokeweight=".580pt" strokecolor="#000000">
                <v:path arrowok="t"/>
              </v:shape>
            </v:group>
            <v:group style="position:absolute;left:1872;top:12504;width:8488;height:2" coordorigin="1872,12504" coordsize="8488,2">
              <v:shape style="position:absolute;left:1872;top:12504;width:8488;height:2" coordorigin="1872,12504" coordsize="8488,0" path="m1872,12504l10360,12504e" filled="false" stroked="true" strokeweight=".579980pt" strokecolor="#000000">
                <v:path arrowok="t"/>
              </v:shape>
              <v:shape style="position:absolute;left:3712;top:4922;width:3945;height:3930" type="#_x0000_t75" stroked="false">
                <v:imagedata r:id="rId31" o:title=""/>
              </v:shape>
              <v:shape style="position:absolute;left:3712;top:8852;width:6494;height:3645" type="#_x0000_t75" stroked="false">
                <v:imagedata r:id="rId32" o:title=""/>
              </v:shape>
            </v:group>
            <w10:wrap type="none"/>
          </v:group>
        </w:pict>
      </w:r>
      <w:r>
        <w:rPr/>
        <w:pict>
          <v:shape style="position:absolute;margin-left:93.863998pt;margin-top:68.279999pt;width:86.4pt;height:13pt;mso-position-horizontal-relative:page;mso-position-vertical-relative:page;z-index:-38128" type="#_x0000_t202" filled="false" stroked="false">
            <v:textbox inset="0,0,0,0">
              <w:txbxContent>
                <w:p>
                  <w:pPr>
                    <w:spacing w:line="243" w:lineRule="exact" w:before="0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w w:val="105"/>
                      <w:sz w:val="20"/>
                    </w:rPr>
                    <w:t>Nama</w:t>
                  </w:r>
                  <w:r>
                    <w:rPr>
                      <w:rFonts w:ascii="Calibri"/>
                      <w:b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w w:val="105"/>
                      <w:sz w:val="20"/>
                    </w:rPr>
                    <w:t>Kegiatan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0.259995pt;margin-top:68.279999pt;width:337.55pt;height:13pt;mso-position-horizontal-relative:page;mso-position-vertical-relative:page;z-index:-38104" type="#_x0000_t202" filled="false" stroked="false">
            <v:textbox inset="0,0,0,0">
              <w:txbxContent>
                <w:p>
                  <w:pPr>
                    <w:pStyle w:val="BodyText"/>
                    <w:spacing w:line="243" w:lineRule="exact"/>
                    <w:ind w:right="0"/>
                    <w:jc w:val="left"/>
                  </w:pPr>
                  <w:r>
                    <w:rPr>
                      <w:w w:val="105"/>
                    </w:rPr>
                    <w:t>HIMATEK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Berkarir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#4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81.239998pt;width:86.4pt;height:13.25pt;mso-position-horizontal-relative:page;mso-position-vertical-relative:page;z-index:-38080" type="#_x0000_t202" filled="false" stroked="false">
            <v:textbox inset="0,0,0,0">
              <w:txbxContent>
                <w:p>
                  <w:pPr>
                    <w:spacing w:before="4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spacing w:val="-1"/>
                      <w:w w:val="105"/>
                      <w:sz w:val="20"/>
                    </w:rPr>
                    <w:t>Tanggal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0.259995pt;margin-top:81.239998pt;width:337.55pt;height:13.25pt;mso-position-horizontal-relative:page;mso-position-vertical-relative:page;z-index:-38056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4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19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Juli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2020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94.459999pt;width:86.4pt;height:151.450pt;mso-position-horizontal-relative:page;mso-position-vertical-relative:page;z-index:-38032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spacing w:val="-1"/>
                      <w:w w:val="105"/>
                      <w:sz w:val="20"/>
                    </w:rPr>
                    <w:t>Deskripsi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0.259995pt;margin-top:94.459999pt;width:337.55pt;height:151.450pt;mso-position-horizontal-relative:page;mso-position-vertical-relative:page;z-index:-38008" type="#_x0000_t202" filled="false" stroked="false">
            <v:textbox inset="0,0,0,0">
              <w:txbxContent>
                <w:p>
                  <w:pPr>
                    <w:pStyle w:val="BodyText"/>
                    <w:spacing w:line="247" w:lineRule="auto" w:before="8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Seminar</w:t>
                  </w:r>
                  <w:r>
                    <w:rPr>
                      <w:spacing w:val="-2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untuk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mempersiapkan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calon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sarjana</w:t>
                  </w:r>
                  <w:r>
                    <w:rPr>
                      <w:spacing w:val="-2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teknik</w:t>
                  </w:r>
                  <w:r>
                    <w:rPr>
                      <w:spacing w:val="-2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kimia</w:t>
                  </w:r>
                  <w:r>
                    <w:rPr>
                      <w:spacing w:val="-2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kedepannya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dengan</w:t>
                  </w:r>
                  <w:r>
                    <w:rPr>
                      <w:spacing w:val="28"/>
                      <w:w w:val="104"/>
                    </w:rPr>
                    <w:t> </w:t>
                  </w:r>
                  <w:r>
                    <w:rPr>
                      <w:w w:val="105"/>
                    </w:rPr>
                    <w:t>membagikan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wawasan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keilmuan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dan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keprofesian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di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dunia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kerja</w:t>
                  </w:r>
                  <w:r>
                    <w:rPr/>
                  </w:r>
                </w:p>
                <w:p>
                  <w:pPr>
                    <w:spacing w:line="240" w:lineRule="auto" w:before="1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spacing w:val="-1"/>
                      <w:w w:val="105"/>
                      <w:sz w:val="20"/>
                    </w:rPr>
                    <w:t>Tema:</w:t>
                  </w:r>
                  <w:r>
                    <w:rPr>
                      <w:rFonts w:ascii="Calibri"/>
                      <w:b/>
                      <w:spacing w:val="-6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Startup</w:t>
                  </w:r>
                  <w:r>
                    <w:rPr>
                      <w:rFonts w:ascii="Calibri"/>
                      <w:spacing w:val="-7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w w:val="105"/>
                      <w:sz w:val="20"/>
                    </w:rPr>
                    <w:t>and</w:t>
                  </w:r>
                  <w:r>
                    <w:rPr>
                      <w:rFonts w:ascii="Calibri"/>
                      <w:spacing w:val="-7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w w:val="105"/>
                      <w:sz w:val="20"/>
                    </w:rPr>
                    <w:t>Consulting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spacing w:line="240" w:lineRule="auto" w:before="4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spacing w:val="-1"/>
                      <w:w w:val="105"/>
                      <w:sz w:val="20"/>
                    </w:rPr>
                    <w:t>Pembicara: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pStyle w:val="BodyText"/>
                    <w:numPr>
                      <w:ilvl w:val="0"/>
                      <w:numId w:val="12"/>
                    </w:numPr>
                    <w:tabs>
                      <w:tab w:pos="467" w:val="left" w:leader="none"/>
                    </w:tabs>
                    <w:spacing w:line="245" w:lineRule="auto" w:before="10" w:after="0"/>
                    <w:ind w:left="466" w:right="799" w:hanging="361"/>
                    <w:jc w:val="left"/>
                  </w:pPr>
                  <w:r>
                    <w:rPr>
                      <w:w w:val="105"/>
                    </w:rPr>
                    <w:t>Nadya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Anjani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(TK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ITB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2015)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Business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Analyst</w:t>
                  </w:r>
                  <w:r>
                    <w:rPr>
                      <w:spacing w:val="-2"/>
                      <w:w w:val="105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w w:val="105"/>
                    </w:rPr>
                    <w:t>–</w:t>
                  </w:r>
                  <w:r>
                    <w:rPr>
                      <w:rFonts w:ascii="Trebuchet MS" w:hAnsi="Trebuchet MS" w:cs="Trebuchet MS" w:eastAsia="Trebuchet MS"/>
                      <w:spacing w:val="-1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Boston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Consulting</w:t>
                  </w:r>
                  <w:r>
                    <w:rPr>
                      <w:spacing w:val="34"/>
                      <w:w w:val="104"/>
                    </w:rPr>
                    <w:t> </w:t>
                  </w:r>
                  <w:r>
                    <w:rPr>
                      <w:w w:val="105"/>
                    </w:rPr>
                    <w:t>Group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12"/>
                    </w:numPr>
                    <w:tabs>
                      <w:tab w:pos="467" w:val="left" w:leader="none"/>
                    </w:tabs>
                    <w:spacing w:line="245" w:lineRule="auto" w:before="5" w:after="0"/>
                    <w:ind w:left="466" w:right="1569" w:hanging="361"/>
                    <w:jc w:val="left"/>
                  </w:pPr>
                  <w:r>
                    <w:rPr>
                      <w:w w:val="105"/>
                    </w:rPr>
                    <w:t>Agatha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Victoria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(TK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ITB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2015)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Business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Analyst</w:t>
                  </w:r>
                  <w:r>
                    <w:rPr>
                      <w:spacing w:val="-2"/>
                      <w:w w:val="105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w w:val="105"/>
                    </w:rPr>
                    <w:t>–</w:t>
                  </w:r>
                  <w:r>
                    <w:rPr>
                      <w:rFonts w:ascii="Trebuchet MS" w:hAnsi="Trebuchet MS" w:cs="Trebuchet MS" w:eastAsia="Trebuchet MS"/>
                      <w:spacing w:val="-1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Boston</w:t>
                  </w:r>
                  <w:r>
                    <w:rPr>
                      <w:spacing w:val="28"/>
                      <w:w w:val="104"/>
                    </w:rPr>
                    <w:t> </w:t>
                  </w:r>
                  <w:r>
                    <w:rPr>
                      <w:w w:val="105"/>
                    </w:rPr>
                    <w:t>Consulting</w:t>
                  </w:r>
                  <w:r>
                    <w:rPr>
                      <w:spacing w:val="-1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Group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12"/>
                    </w:numPr>
                    <w:tabs>
                      <w:tab w:pos="467" w:val="left" w:leader="none"/>
                    </w:tabs>
                    <w:spacing w:line="245" w:lineRule="auto" w:before="5" w:after="0"/>
                    <w:ind w:left="466" w:right="1101" w:hanging="361"/>
                    <w:jc w:val="left"/>
                  </w:pPr>
                  <w:r>
                    <w:rPr>
                      <w:spacing w:val="-1"/>
                    </w:rPr>
                    <w:t>Kevin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Prasetya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(TK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ITB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2015)</w:t>
                  </w:r>
                  <w:r>
                    <w:rPr>
                      <w:spacing w:val="-1"/>
                    </w:rPr>
                    <w:t> GLP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Associate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Batch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4,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Marketing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24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Shopee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245.899994pt;width:86.4pt;height:379.3pt;mso-position-horizontal-relative:page;mso-position-vertical-relative:page;z-index:-37984" type="#_x0000_t202" filled="false" stroked="false">
            <v:textbox inset="0,0,0,0">
              <w:txbxContent>
                <w:p>
                  <w:pPr>
                    <w:spacing w:before="9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w w:val="105"/>
                      <w:sz w:val="20"/>
                    </w:rPr>
                    <w:t>Foto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0.259995pt;margin-top:245.899994pt;width:337.55pt;height:379.3pt;mso-position-horizontal-relative:page;mso-position-vertical-relative:page;z-index:-3796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2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3.334pt;margin-top:67.989998pt;width:425pt;height:588.2pt;mso-position-horizontal-relative:page;mso-position-vertical-relative:page;z-index:-37936" coordorigin="1867,1360" coordsize="8500,11764">
            <v:group style="position:absolute;left:1872;top:1366;width:8488;height:2" coordorigin="1872,1366" coordsize="8488,2">
              <v:shape style="position:absolute;left:1872;top:1366;width:8488;height:2" coordorigin="1872,1366" coordsize="8488,0" path="m1872,1366l10360,1366e" filled="false" stroked="true" strokeweight=".580pt" strokecolor="#000000">
                <v:path arrowok="t"/>
              </v:shape>
            </v:group>
            <v:group style="position:absolute;left:1877;top:1370;width:2;height:11743" coordorigin="1877,1370" coordsize="2,11743">
              <v:shape style="position:absolute;left:1877;top:1370;width:2;height:11743" coordorigin="1877,1370" coordsize="0,11743" path="m1877,1370l1877,13113e" filled="false" stroked="true" strokeweight=".580pt" strokecolor="#000000">
                <v:path arrowok="t"/>
              </v:shape>
            </v:group>
            <v:group style="position:absolute;left:3605;top:1370;width:2;height:11743" coordorigin="3605,1370" coordsize="2,11743">
              <v:shape style="position:absolute;left:3605;top:1370;width:2;height:11743" coordorigin="3605,1370" coordsize="0,11743" path="m3605,1370l3605,13113e" filled="false" stroked="true" strokeweight=".580pt" strokecolor="#000000">
                <v:path arrowok="t"/>
              </v:shape>
            </v:group>
            <v:group style="position:absolute;left:10356;top:1370;width:2;height:11743" coordorigin="10356,1370" coordsize="2,11743">
              <v:shape style="position:absolute;left:10356;top:1370;width:2;height:11743" coordorigin="10356,1370" coordsize="0,11743" path="m10356,1370l10356,13113e" filled="false" stroked="true" strokeweight=".579980pt" strokecolor="#000000">
                <v:path arrowok="t"/>
              </v:shape>
            </v:group>
            <v:group style="position:absolute;left:1872;top:1625;width:8488;height:2" coordorigin="1872,1625" coordsize="8488,2">
              <v:shape style="position:absolute;left:1872;top:1625;width:8488;height:2" coordorigin="1872,1625" coordsize="8488,0" path="m1872,1625l10360,1625e" filled="false" stroked="true" strokeweight=".580pt" strokecolor="#000000">
                <v:path arrowok="t"/>
              </v:shape>
            </v:group>
            <v:group style="position:absolute;left:1872;top:1889;width:8488;height:2" coordorigin="1872,1889" coordsize="8488,2">
              <v:shape style="position:absolute;left:1872;top:1889;width:8488;height:2" coordorigin="1872,1889" coordsize="8488,0" path="m1872,1889l10360,1889e" filled="false" stroked="true" strokeweight=".580pt" strokecolor="#000000">
                <v:path arrowok="t"/>
              </v:shape>
            </v:group>
            <v:group style="position:absolute;left:1872;top:3910;width:8488;height:2" coordorigin="1872,3910" coordsize="8488,2">
              <v:shape style="position:absolute;left:1872;top:3910;width:8488;height:2" coordorigin="1872,3910" coordsize="8488,0" path="m1872,3910l10360,3910e" filled="false" stroked="true" strokeweight=".580pt" strokecolor="#000000">
                <v:path arrowok="t"/>
              </v:shape>
            </v:group>
            <v:group style="position:absolute;left:1872;top:13118;width:8488;height:2" coordorigin="1872,13118" coordsize="8488,2">
              <v:shape style="position:absolute;left:1872;top:13118;width:8488;height:2" coordorigin="1872,13118" coordsize="8488,0" path="m1872,13118l10360,13118e" filled="false" stroked="true" strokeweight=".579980pt" strokecolor="#000000">
                <v:path arrowok="t"/>
              </v:shape>
              <v:shape style="position:absolute;left:3712;top:4050;width:2954;height:2925" type="#_x0000_t75" stroked="false">
                <v:imagedata r:id="rId33" o:title=""/>
              </v:shape>
              <v:shape style="position:absolute;left:3712;top:7110;width:2964;height:2925" type="#_x0000_t75" stroked="false">
                <v:imagedata r:id="rId34" o:title=""/>
              </v:shape>
              <v:shape style="position:absolute;left:3712;top:10140;width:2950;height:2969" type="#_x0000_t75" stroked="false">
                <v:imagedata r:id="rId35" o:title=""/>
              </v:shape>
              <v:shape style="position:absolute;left:6662;top:3915;width:3085;height:9194" type="#_x0000_t75" stroked="false">
                <v:imagedata r:id="rId36" o:title=""/>
              </v:shape>
            </v:group>
            <w10:wrap type="none"/>
          </v:group>
        </w:pict>
      </w:r>
      <w:r>
        <w:rPr/>
        <w:pict>
          <v:shape style="position:absolute;margin-left:93.863998pt;margin-top:68.279999pt;width:86.4pt;height:13pt;mso-position-horizontal-relative:page;mso-position-vertical-relative:page;z-index:-37912" type="#_x0000_t202" filled="false" stroked="false">
            <v:textbox inset="0,0,0,0">
              <w:txbxContent>
                <w:p>
                  <w:pPr>
                    <w:spacing w:line="243" w:lineRule="exact" w:before="0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w w:val="105"/>
                      <w:sz w:val="20"/>
                    </w:rPr>
                    <w:t>Nama</w:t>
                  </w:r>
                  <w:r>
                    <w:rPr>
                      <w:rFonts w:ascii="Calibri"/>
                      <w:b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w w:val="105"/>
                      <w:sz w:val="20"/>
                    </w:rPr>
                    <w:t>Kegiatan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0.259995pt;margin-top:68.279999pt;width:337.55pt;height:13pt;mso-position-horizontal-relative:page;mso-position-vertical-relative:page;z-index:-37888" type="#_x0000_t202" filled="false" stroked="false">
            <v:textbox inset="0,0,0,0">
              <w:txbxContent>
                <w:p>
                  <w:pPr>
                    <w:pStyle w:val="BodyText"/>
                    <w:spacing w:line="243" w:lineRule="exact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Minion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(More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Information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Post)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#1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81.239998pt;width:86.4pt;height:13.25pt;mso-position-horizontal-relative:page;mso-position-vertical-relative:page;z-index:-37864" type="#_x0000_t202" filled="false" stroked="false">
            <v:textbox inset="0,0,0,0">
              <w:txbxContent>
                <w:p>
                  <w:pPr>
                    <w:spacing w:before="4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spacing w:val="-1"/>
                      <w:w w:val="105"/>
                      <w:sz w:val="20"/>
                    </w:rPr>
                    <w:t>Tanggal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0.259995pt;margin-top:81.239998pt;width:337.55pt;height:13.25pt;mso-position-horizontal-relative:page;mso-position-vertical-relative:page;z-index:-37840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4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20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Juli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2020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94.459999pt;width:86.4pt;height:101.05pt;mso-position-horizontal-relative:page;mso-position-vertical-relative:page;z-index:-37816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spacing w:val="-1"/>
                      <w:w w:val="105"/>
                      <w:sz w:val="20"/>
                    </w:rPr>
                    <w:t>Deskripsi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0.259995pt;margin-top:94.459999pt;width:337.55pt;height:101.05pt;mso-position-horizontal-relative:page;mso-position-vertical-relative:page;z-index:-37792" type="#_x0000_t202" filled="false" stroked="false">
            <v:textbox inset="0,0,0,0">
              <w:txbxContent>
                <w:p>
                  <w:pPr>
                    <w:pStyle w:val="BodyText"/>
                    <w:spacing w:line="247" w:lineRule="auto" w:before="8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Konten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digital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akan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dibuat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poin-poin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dengan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menampilkan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gambar/animasi.</w:t>
                  </w:r>
                  <w:r>
                    <w:rPr>
                      <w:spacing w:val="46"/>
                      <w:w w:val="104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Sharing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konten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digital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akan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dilakukan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setiap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minggu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sekali.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Isi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konten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sesuai</w:t>
                  </w:r>
                  <w:r>
                    <w:rPr>
                      <w:spacing w:val="46"/>
                      <w:w w:val="104"/>
                    </w:rPr>
                    <w:t> </w:t>
                  </w:r>
                  <w:r>
                    <w:rPr>
                      <w:w w:val="105"/>
                    </w:rPr>
                    <w:t>tema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besar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dan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dapat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berupa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: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Penulap,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KP,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Materi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ringkas,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contoh</w:t>
                  </w:r>
                  <w:r>
                    <w:rPr>
                      <w:spacing w:val="28"/>
                      <w:w w:val="104"/>
                    </w:rPr>
                    <w:t> </w:t>
                  </w:r>
                  <w:r>
                    <w:rPr>
                      <w:w w:val="105"/>
                    </w:rPr>
                    <w:t>perusahaan,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tokoh-tokoh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TK,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review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jurnal/paper,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unit2/peralatan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TK,</w:t>
                  </w:r>
                  <w:r>
                    <w:rPr>
                      <w:spacing w:val="40"/>
                      <w:w w:val="104"/>
                    </w:rPr>
                    <w:t> </w:t>
                  </w:r>
                  <w:r>
                    <w:rPr>
                      <w:w w:val="105"/>
                    </w:rPr>
                    <w:t>keekonomian.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Materi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akan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menyesuaikan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kebutuhan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w w:val="105"/>
                    </w:rPr>
                    <w:t>‘</w:t>
                  </w:r>
                  <w:r>
                    <w:rPr>
                      <w:w w:val="105"/>
                    </w:rPr>
                    <w:t>jembatan</w:t>
                  </w:r>
                  <w:r>
                    <w:rPr>
                      <w:rFonts w:ascii="Trebuchet MS" w:hAnsi="Trebuchet MS" w:cs="Trebuchet MS" w:eastAsia="Trebuchet MS"/>
                      <w:w w:val="105"/>
                    </w:rPr>
                    <w:t>’</w:t>
                  </w:r>
                  <w:r>
                    <w:rPr>
                      <w:rFonts w:ascii="Trebuchet MS" w:hAnsi="Trebuchet MS" w:cs="Trebuchet MS" w:eastAsia="Trebuchet MS"/>
                      <w:spacing w:val="-2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kajian</w:t>
                  </w:r>
                  <w:r>
                    <w:rPr>
                      <w:spacing w:val="30"/>
                      <w:w w:val="104"/>
                    </w:rPr>
                    <w:t> </w:t>
                  </w:r>
                  <w:r>
                    <w:rPr>
                      <w:w w:val="105"/>
                    </w:rPr>
                    <w:t>HIMATEK.</w:t>
                  </w:r>
                  <w:r>
                    <w:rPr/>
                  </w:r>
                </w:p>
                <w:p>
                  <w:pPr>
                    <w:spacing w:line="240" w:lineRule="auto" w:before="2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rFonts w:ascii="Calibri"/>
                      <w:b/>
                      <w:spacing w:val="-1"/>
                      <w:w w:val="105"/>
                    </w:rPr>
                    <w:t>Tema:</w:t>
                  </w:r>
                  <w:r>
                    <w:rPr>
                      <w:rFonts w:ascii="Calibri"/>
                      <w:b/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Pembangkit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Listrik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Tenaga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Biogas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(PLTBG)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95.5pt;width:86.4pt;height:460.4pt;mso-position-horizontal-relative:page;mso-position-vertical-relative:page;z-index:-37768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w w:val="105"/>
                      <w:sz w:val="20"/>
                    </w:rPr>
                    <w:t>Foto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0.259995pt;margin-top:195.5pt;width:337.55pt;height:460.4pt;mso-position-horizontal-relative:page;mso-position-vertical-relative:page;z-index:-3774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2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3.334pt;margin-top:67.989998pt;width:425pt;height:529.3pt;mso-position-horizontal-relative:page;mso-position-vertical-relative:page;z-index:-37720" coordorigin="1867,1360" coordsize="8500,10586">
            <v:group style="position:absolute;left:1872;top:1366;width:8488;height:2" coordorigin="1872,1366" coordsize="8488,2">
              <v:shape style="position:absolute;left:1872;top:1366;width:8488;height:2" coordorigin="1872,1366" coordsize="8488,0" path="m1872,1366l10360,1366e" filled="false" stroked="true" strokeweight=".580pt" strokecolor="#000000">
                <v:path arrowok="t"/>
              </v:shape>
            </v:group>
            <v:group style="position:absolute;left:1877;top:1370;width:2;height:10565" coordorigin="1877,1370" coordsize="2,10565">
              <v:shape style="position:absolute;left:1877;top:1370;width:2;height:10565" coordorigin="1877,1370" coordsize="0,10565" path="m1877,1370l1877,11935e" filled="false" stroked="true" strokeweight=".580pt" strokecolor="#000000">
                <v:path arrowok="t"/>
              </v:shape>
            </v:group>
            <v:group style="position:absolute;left:3605;top:1370;width:2;height:10565" coordorigin="3605,1370" coordsize="2,10565">
              <v:shape style="position:absolute;left:3605;top:1370;width:2;height:10565" coordorigin="3605,1370" coordsize="0,10565" path="m3605,1370l3605,11935e" filled="false" stroked="true" strokeweight=".580pt" strokecolor="#000000">
                <v:path arrowok="t"/>
              </v:shape>
            </v:group>
            <v:group style="position:absolute;left:10356;top:1370;width:2;height:10565" coordorigin="10356,1370" coordsize="2,10565">
              <v:shape style="position:absolute;left:10356;top:1370;width:2;height:10565" coordorigin="10356,1370" coordsize="0,10565" path="m10356,1370l10356,11935e" filled="false" stroked="true" strokeweight=".579980pt" strokecolor="#000000">
                <v:path arrowok="t"/>
              </v:shape>
            </v:group>
            <v:group style="position:absolute;left:1872;top:1625;width:8488;height:2" coordorigin="1872,1625" coordsize="8488,2">
              <v:shape style="position:absolute;left:1872;top:1625;width:8488;height:2" coordorigin="1872,1625" coordsize="8488,0" path="m1872,1625l10360,1625e" filled="false" stroked="true" strokeweight=".580pt" strokecolor="#000000">
                <v:path arrowok="t"/>
              </v:shape>
            </v:group>
            <v:group style="position:absolute;left:1872;top:1889;width:8488;height:2" coordorigin="1872,1889" coordsize="8488,2">
              <v:shape style="position:absolute;left:1872;top:1889;width:8488;height:2" coordorigin="1872,1889" coordsize="8488,0" path="m1872,1889l10360,1889e" filled="false" stroked="true" strokeweight=".580pt" strokecolor="#000000">
                <v:path arrowok="t"/>
              </v:shape>
            </v:group>
            <v:group style="position:absolute;left:1872;top:4668;width:8488;height:2" coordorigin="1872,4668" coordsize="8488,2">
              <v:shape style="position:absolute;left:1872;top:4668;width:8488;height:2" coordorigin="1872,4668" coordsize="8488,0" path="m1872,4668l10360,4668e" filled="false" stroked="true" strokeweight=".580pt" strokecolor="#000000">
                <v:path arrowok="t"/>
              </v:shape>
            </v:group>
            <v:group style="position:absolute;left:1872;top:11940;width:8488;height:2" coordorigin="1872,11940" coordsize="8488,2">
              <v:shape style="position:absolute;left:1872;top:11940;width:8488;height:2" coordorigin="1872,11940" coordsize="8488,0" path="m1872,11940l10360,11940e" filled="false" stroked="true" strokeweight=".579980pt" strokecolor="#000000">
                <v:path arrowok="t"/>
              </v:shape>
              <v:shape style="position:absolute;left:3712;top:4673;width:4230;height:4244" type="#_x0000_t75" stroked="false">
                <v:imagedata r:id="rId37" o:title=""/>
              </v:shape>
              <v:shape style="position:absolute;left:3712;top:8932;width:6634;height:3000" type="#_x0000_t75" stroked="false">
                <v:imagedata r:id="rId38" o:title=""/>
              </v:shape>
            </v:group>
            <w10:wrap type="none"/>
          </v:group>
        </w:pict>
      </w:r>
      <w:r>
        <w:rPr/>
        <w:pict>
          <v:shape style="position:absolute;margin-left:93.863998pt;margin-top:68.279999pt;width:86.4pt;height:13pt;mso-position-horizontal-relative:page;mso-position-vertical-relative:page;z-index:-37696" type="#_x0000_t202" filled="false" stroked="false">
            <v:textbox inset="0,0,0,0">
              <w:txbxContent>
                <w:p>
                  <w:pPr>
                    <w:spacing w:line="243" w:lineRule="exact" w:before="0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w w:val="105"/>
                      <w:sz w:val="20"/>
                    </w:rPr>
                    <w:t>Nama</w:t>
                  </w:r>
                  <w:r>
                    <w:rPr>
                      <w:rFonts w:ascii="Calibri"/>
                      <w:b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w w:val="105"/>
                      <w:sz w:val="20"/>
                    </w:rPr>
                    <w:t>Kegiatan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0.259995pt;margin-top:68.279999pt;width:337.55pt;height:13pt;mso-position-horizontal-relative:page;mso-position-vertical-relative:page;z-index:-37672" type="#_x0000_t202" filled="false" stroked="false">
            <v:textbox inset="0,0,0,0">
              <w:txbxContent>
                <w:p>
                  <w:pPr>
                    <w:pStyle w:val="BodyText"/>
                    <w:spacing w:line="243" w:lineRule="exact"/>
                    <w:ind w:right="0"/>
                    <w:jc w:val="left"/>
                  </w:pPr>
                  <w:r>
                    <w:rPr>
                      <w:w w:val="105"/>
                    </w:rPr>
                    <w:t>HIMATEK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Berkarir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#5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81.239998pt;width:86.4pt;height:13.25pt;mso-position-horizontal-relative:page;mso-position-vertical-relative:page;z-index:-37648" type="#_x0000_t202" filled="false" stroked="false">
            <v:textbox inset="0,0,0,0">
              <w:txbxContent>
                <w:p>
                  <w:pPr>
                    <w:spacing w:before="4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spacing w:val="-1"/>
                      <w:w w:val="105"/>
                      <w:sz w:val="20"/>
                    </w:rPr>
                    <w:t>Tanggal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0.259995pt;margin-top:81.239998pt;width:337.55pt;height:13.25pt;mso-position-horizontal-relative:page;mso-position-vertical-relative:page;z-index:-37624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4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26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Juli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2020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94.459999pt;width:86.4pt;height:139pt;mso-position-horizontal-relative:page;mso-position-vertical-relative:page;z-index:-37600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spacing w:val="-1"/>
                      <w:w w:val="105"/>
                      <w:sz w:val="20"/>
                    </w:rPr>
                    <w:t>Deskripsi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0.259995pt;margin-top:94.459999pt;width:337.55pt;height:139pt;mso-position-horizontal-relative:page;mso-position-vertical-relative:page;z-index:-37576" type="#_x0000_t202" filled="false" stroked="false">
            <v:textbox inset="0,0,0,0">
              <w:txbxContent>
                <w:p>
                  <w:pPr>
                    <w:pStyle w:val="BodyText"/>
                    <w:spacing w:line="247" w:lineRule="auto" w:before="8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Seminar</w:t>
                  </w:r>
                  <w:r>
                    <w:rPr>
                      <w:spacing w:val="-2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untuk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mempersiapkan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calon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sarjana</w:t>
                  </w:r>
                  <w:r>
                    <w:rPr>
                      <w:spacing w:val="-2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teknik</w:t>
                  </w:r>
                  <w:r>
                    <w:rPr>
                      <w:spacing w:val="-2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kimia</w:t>
                  </w:r>
                  <w:r>
                    <w:rPr>
                      <w:spacing w:val="-2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kedepannya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dengan</w:t>
                  </w:r>
                  <w:r>
                    <w:rPr>
                      <w:spacing w:val="28"/>
                      <w:w w:val="104"/>
                    </w:rPr>
                    <w:t> </w:t>
                  </w:r>
                  <w:r>
                    <w:rPr>
                      <w:w w:val="105"/>
                    </w:rPr>
                    <w:t>membagikan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wawasan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keilmuan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dan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keprofesian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di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dunia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kerja</w:t>
                  </w:r>
                  <w:r>
                    <w:rPr/>
                  </w:r>
                </w:p>
                <w:p>
                  <w:pPr>
                    <w:spacing w:line="240" w:lineRule="auto" w:before="1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rFonts w:ascii="Calibri"/>
                      <w:b/>
                      <w:spacing w:val="-1"/>
                      <w:w w:val="105"/>
                    </w:rPr>
                    <w:t>Tema:</w:t>
                  </w:r>
                  <w:r>
                    <w:rPr>
                      <w:rFonts w:ascii="Calibri"/>
                      <w:b/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Fast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Moving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Costumer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Goods</w:t>
                  </w:r>
                  <w:r>
                    <w:rPr/>
                  </w:r>
                </w:p>
                <w:p>
                  <w:pPr>
                    <w:spacing w:line="240" w:lineRule="auto" w:before="4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spacing w:val="-1"/>
                      <w:w w:val="105"/>
                      <w:sz w:val="20"/>
                    </w:rPr>
                    <w:t>Pembicara: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pos="467" w:val="left" w:leader="none"/>
                    </w:tabs>
                    <w:spacing w:line="240" w:lineRule="auto" w:before="10" w:after="0"/>
                    <w:ind w:left="466" w:right="0" w:hanging="361"/>
                    <w:jc w:val="left"/>
                  </w:pPr>
                  <w:r>
                    <w:rPr>
                      <w:spacing w:val="-1"/>
                      <w:w w:val="105"/>
                    </w:rPr>
                    <w:t>Setyobayuaji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(TK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2014)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Process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Engineer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w w:val="105"/>
                    </w:rPr>
                    <w:t>–</w:t>
                  </w:r>
                  <w:r>
                    <w:rPr>
                      <w:rFonts w:ascii="Trebuchet MS" w:hAnsi="Trebuchet MS" w:cs="Trebuchet MS" w:eastAsia="Trebuchet MS"/>
                      <w:spacing w:val="-19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Danone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pos="467" w:val="left" w:leader="none"/>
                    </w:tabs>
                    <w:spacing w:line="240" w:lineRule="auto" w:before="8" w:after="0"/>
                    <w:ind w:left="466" w:right="0" w:hanging="361"/>
                    <w:jc w:val="left"/>
                    <w:rPr>
                      <w:rFonts w:ascii="Trebuchet MS" w:hAnsi="Trebuchet MS" w:cs="Trebuchet MS" w:eastAsia="Trebuchet MS"/>
                    </w:rPr>
                  </w:pPr>
                  <w:r>
                    <w:rPr>
                      <w:spacing w:val="-1"/>
                      <w:w w:val="105"/>
                    </w:rPr>
                    <w:t>Irfan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Budi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Santoso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(TK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2015)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Supply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Chain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Management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Trainee </w:t>
                  </w:r>
                  <w:r>
                    <w:rPr>
                      <w:rFonts w:ascii="Trebuchet MS" w:hAnsi="Trebuchet MS" w:cs="Trebuchet MS" w:eastAsia="Trebuchet MS"/>
                      <w:w w:val="105"/>
                    </w:rPr>
                    <w:t>–</w:t>
                  </w:r>
                  <w:r>
                    <w:rPr>
                      <w:rFonts w:ascii="Trebuchet MS" w:hAnsi="Trebuchet MS" w:cs="Trebuchet MS" w:eastAsia="Trebuchet MS"/>
                    </w:rPr>
                  </w:r>
                </w:p>
                <w:p>
                  <w:pPr>
                    <w:pStyle w:val="BodyText"/>
                    <w:spacing w:line="240" w:lineRule="auto" w:before="5"/>
                    <w:ind w:left="466" w:right="0"/>
                    <w:jc w:val="left"/>
                  </w:pPr>
                  <w:r>
                    <w:rPr>
                      <w:spacing w:val="-1"/>
                      <w:w w:val="105"/>
                    </w:rPr>
                    <w:t>Danone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pos="467" w:val="left" w:leader="none"/>
                    </w:tabs>
                    <w:spacing w:line="245" w:lineRule="auto" w:before="10" w:after="0"/>
                    <w:ind w:left="466" w:right="1795" w:hanging="361"/>
                    <w:jc w:val="left"/>
                  </w:pPr>
                  <w:r>
                    <w:rPr>
                      <w:w w:val="105"/>
                    </w:rPr>
                    <w:t>Samuel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Saptohadi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(TK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2015)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Packaging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Development</w:t>
                  </w:r>
                  <w:r>
                    <w:rPr>
                      <w:spacing w:val="27"/>
                      <w:w w:val="104"/>
                    </w:rPr>
                    <w:t> </w:t>
                  </w:r>
                  <w:r>
                    <w:rPr>
                      <w:w w:val="105"/>
                    </w:rPr>
                    <w:t>Management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Trainee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w w:val="105"/>
                    </w:rPr>
                    <w:t>–</w:t>
                  </w:r>
                  <w:r>
                    <w:rPr>
                      <w:rFonts w:ascii="Trebuchet MS" w:hAnsi="Trebuchet MS" w:cs="Trebuchet MS" w:eastAsia="Trebuchet MS"/>
                      <w:spacing w:val="-2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Paragon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Technology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233.419998pt;width:86.4pt;height:363.6pt;mso-position-horizontal-relative:page;mso-position-vertical-relative:page;z-index:-37552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w w:val="105"/>
                      <w:sz w:val="20"/>
                    </w:rPr>
                    <w:t>Foto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0.259995pt;margin-top:233.419998pt;width:337.55pt;height:363.6pt;mso-position-horizontal-relative:page;mso-position-vertical-relative:page;z-index:-3752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2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3.333977pt;margin-top:67.989998pt;width:425pt;height:521.15pt;mso-position-horizontal-relative:page;mso-position-vertical-relative:page;z-index:-37504" coordorigin="1867,1360" coordsize="8500,10423">
            <v:group style="position:absolute;left:1872;top:1366;width:8488;height:2" coordorigin="1872,1366" coordsize="8488,2">
              <v:shape style="position:absolute;left:1872;top:1366;width:8488;height:2" coordorigin="1872,1366" coordsize="8488,0" path="m1872,1366l10360,1366e" filled="false" stroked="true" strokeweight=".580pt" strokecolor="#000000">
                <v:path arrowok="t"/>
              </v:shape>
            </v:group>
            <v:group style="position:absolute;left:1877;top:1370;width:2;height:10402" coordorigin="1877,1370" coordsize="2,10402">
              <v:shape style="position:absolute;left:1877;top:1370;width:2;height:10402" coordorigin="1877,1370" coordsize="0,10402" path="m1877,1370l1877,11772e" filled="false" stroked="true" strokeweight=".580pt" strokecolor="#000000">
                <v:path arrowok="t"/>
              </v:shape>
            </v:group>
            <v:group style="position:absolute;left:3605;top:1370;width:2;height:10402" coordorigin="3605,1370" coordsize="2,10402">
              <v:shape style="position:absolute;left:3605;top:1370;width:2;height:10402" coordorigin="3605,1370" coordsize="0,10402" path="m3605,1370l3605,11772e" filled="false" stroked="true" strokeweight=".580pt" strokecolor="#000000">
                <v:path arrowok="t"/>
              </v:shape>
            </v:group>
            <v:group style="position:absolute;left:10356;top:1370;width:2;height:10402" coordorigin="10356,1370" coordsize="2,10402">
              <v:shape style="position:absolute;left:10356;top:1370;width:2;height:10402" coordorigin="10356,1370" coordsize="0,10402" path="m10356,1370l10356,11772e" filled="false" stroked="true" strokeweight=".579980pt" strokecolor="#000000">
                <v:path arrowok="t"/>
              </v:shape>
            </v:group>
            <v:group style="position:absolute;left:1872;top:1625;width:8488;height:2" coordorigin="1872,1625" coordsize="8488,2">
              <v:shape style="position:absolute;left:1872;top:1625;width:8488;height:2" coordorigin="1872,1625" coordsize="8488,0" path="m1872,1625l10360,1625e" filled="false" stroked="true" strokeweight=".580pt" strokecolor="#000000">
                <v:path arrowok="t"/>
              </v:shape>
            </v:group>
            <v:group style="position:absolute;left:1872;top:1889;width:8488;height:2" coordorigin="1872,1889" coordsize="8488,2">
              <v:shape style="position:absolute;left:1872;top:1889;width:8488;height:2" coordorigin="1872,1889" coordsize="8488,0" path="m1872,1889l10360,1889e" filled="false" stroked="true" strokeweight=".580pt" strokecolor="#000000">
                <v:path arrowok="t"/>
              </v:shape>
            </v:group>
            <v:group style="position:absolute;left:1872;top:4414;width:8488;height:2" coordorigin="1872,4414" coordsize="8488,2">
              <v:shape style="position:absolute;left:1872;top:4414;width:8488;height:2" coordorigin="1872,4414" coordsize="8488,0" path="m1872,4414l10360,4414e" filled="false" stroked="true" strokeweight=".580pt" strokecolor="#000000">
                <v:path arrowok="t"/>
              </v:shape>
            </v:group>
            <v:group style="position:absolute;left:1872;top:11776;width:8488;height:2" coordorigin="1872,11776" coordsize="8488,2">
              <v:shape style="position:absolute;left:1872;top:11776;width:8488;height:2" coordorigin="1872,11776" coordsize="8488,0" path="m1872,11776l10360,11776e" filled="false" stroked="true" strokeweight=".58004pt" strokecolor="#000000">
                <v:path arrowok="t"/>
              </v:shape>
              <v:shape style="position:absolute;left:3712;top:4418;width:4260;height:4305" type="#_x0000_t75" stroked="false">
                <v:imagedata r:id="rId39" o:title=""/>
              </v:shape>
              <v:shape style="position:absolute;left:3712;top:8738;width:6574;height:3029" type="#_x0000_t75" stroked="false">
                <v:imagedata r:id="rId40" o:title=""/>
              </v:shape>
            </v:group>
            <w10:wrap type="none"/>
          </v:group>
        </w:pict>
      </w:r>
      <w:r>
        <w:rPr/>
        <w:pict>
          <v:shape style="position:absolute;margin-left:93.863998pt;margin-top:68.279999pt;width:86.4pt;height:13pt;mso-position-horizontal-relative:page;mso-position-vertical-relative:page;z-index:-37480" type="#_x0000_t202" filled="false" stroked="false">
            <v:textbox inset="0,0,0,0">
              <w:txbxContent>
                <w:p>
                  <w:pPr>
                    <w:spacing w:line="243" w:lineRule="exact" w:before="0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w w:val="105"/>
                      <w:sz w:val="20"/>
                    </w:rPr>
                    <w:t>Nama</w:t>
                  </w:r>
                  <w:r>
                    <w:rPr>
                      <w:rFonts w:ascii="Calibri"/>
                      <w:b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w w:val="105"/>
                      <w:sz w:val="20"/>
                    </w:rPr>
                    <w:t>Kegiatan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0.259995pt;margin-top:68.279999pt;width:337.55pt;height:13pt;mso-position-horizontal-relative:page;mso-position-vertical-relative:page;z-index:-37456" type="#_x0000_t202" filled="false" stroked="false">
            <v:textbox inset="0,0,0,0">
              <w:txbxContent>
                <w:p>
                  <w:pPr>
                    <w:pStyle w:val="BodyText"/>
                    <w:spacing w:line="243" w:lineRule="exact"/>
                    <w:ind w:right="0"/>
                    <w:jc w:val="left"/>
                  </w:pPr>
                  <w:r>
                    <w:rPr>
                      <w:w w:val="105"/>
                    </w:rPr>
                    <w:t>HIMATEK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Berkarir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spacing w:val="1"/>
                      <w:w w:val="105"/>
                    </w:rPr>
                    <w:t>#6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81.239998pt;width:86.4pt;height:13.25pt;mso-position-horizontal-relative:page;mso-position-vertical-relative:page;z-index:-37432" type="#_x0000_t202" filled="false" stroked="false">
            <v:textbox inset="0,0,0,0">
              <w:txbxContent>
                <w:p>
                  <w:pPr>
                    <w:spacing w:before="4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spacing w:val="-1"/>
                      <w:w w:val="105"/>
                      <w:sz w:val="20"/>
                    </w:rPr>
                    <w:t>Tanggal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0.259995pt;margin-top:81.239998pt;width:337.55pt;height:13.25pt;mso-position-horizontal-relative:page;mso-position-vertical-relative:page;z-index:-37408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4"/>
                    <w:ind w:right="0"/>
                    <w:jc w:val="left"/>
                  </w:pPr>
                  <w:r>
                    <w:rPr>
                      <w:w w:val="105"/>
                    </w:rPr>
                    <w:t>1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Agustus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2020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94.459999pt;width:86.4pt;height:126.25pt;mso-position-horizontal-relative:page;mso-position-vertical-relative:page;z-index:-37384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spacing w:val="-1"/>
                      <w:w w:val="105"/>
                      <w:sz w:val="20"/>
                    </w:rPr>
                    <w:t>Deskripsi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0.259995pt;margin-top:94.459999pt;width:337.55pt;height:126.25pt;mso-position-horizontal-relative:page;mso-position-vertical-relative:page;z-index:-37360" type="#_x0000_t202" filled="false" stroked="false">
            <v:textbox inset="0,0,0,0">
              <w:txbxContent>
                <w:p>
                  <w:pPr>
                    <w:pStyle w:val="BodyText"/>
                    <w:spacing w:line="247" w:lineRule="auto" w:before="8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Seminar</w:t>
                  </w:r>
                  <w:r>
                    <w:rPr>
                      <w:spacing w:val="-2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untuk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mempersiapkan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calon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sarjana</w:t>
                  </w:r>
                  <w:r>
                    <w:rPr>
                      <w:spacing w:val="-2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teknik</w:t>
                  </w:r>
                  <w:r>
                    <w:rPr>
                      <w:spacing w:val="-2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kimia</w:t>
                  </w:r>
                  <w:r>
                    <w:rPr>
                      <w:spacing w:val="-2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kedepannya</w:t>
                  </w:r>
                  <w:r>
                    <w:rPr>
                      <w:spacing w:val="-2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dengan</w:t>
                  </w:r>
                  <w:r>
                    <w:rPr>
                      <w:spacing w:val="28"/>
                      <w:w w:val="104"/>
                    </w:rPr>
                    <w:t> </w:t>
                  </w:r>
                  <w:r>
                    <w:rPr>
                      <w:w w:val="105"/>
                    </w:rPr>
                    <w:t>membagikan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wawasan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keilmuan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dan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keprofesian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di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dunia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kerja</w:t>
                  </w:r>
                  <w:r>
                    <w:rPr/>
                  </w:r>
                </w:p>
                <w:p>
                  <w:pPr>
                    <w:spacing w:line="240" w:lineRule="auto" w:before="1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rFonts w:ascii="Calibri"/>
                      <w:b/>
                      <w:spacing w:val="-1"/>
                      <w:w w:val="105"/>
                    </w:rPr>
                    <w:t>Tema:</w:t>
                  </w:r>
                  <w:r>
                    <w:rPr>
                      <w:rFonts w:ascii="Calibri"/>
                      <w:b/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Engineering,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Procurement,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Construction</w:t>
                  </w:r>
                  <w:r>
                    <w:rPr/>
                  </w:r>
                </w:p>
                <w:p>
                  <w:pPr>
                    <w:spacing w:line="240" w:lineRule="auto" w:before="4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spacing w:val="-1"/>
                      <w:w w:val="105"/>
                      <w:sz w:val="20"/>
                    </w:rPr>
                    <w:t>Pembicara: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pos="467" w:val="left" w:leader="none"/>
                    </w:tabs>
                    <w:spacing w:line="245" w:lineRule="auto" w:before="10" w:after="0"/>
                    <w:ind w:left="466" w:right="1101" w:hanging="361"/>
                    <w:jc w:val="left"/>
                  </w:pPr>
                  <w:r>
                    <w:rPr>
                      <w:w w:val="105"/>
                    </w:rPr>
                    <w:t>Andrew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Stefanus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(TK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2011)</w:t>
                  </w:r>
                  <w:r>
                    <w:rPr>
                      <w:spacing w:val="-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Engineering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Manager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w w:val="105"/>
                    </w:rPr>
                    <w:t>–</w:t>
                  </w:r>
                  <w:r>
                    <w:rPr>
                      <w:rFonts w:ascii="Trebuchet MS" w:hAnsi="Trebuchet MS" w:cs="Trebuchet MS" w:eastAsia="Trebuchet MS"/>
                      <w:spacing w:val="-20"/>
                      <w:w w:val="105"/>
                    </w:rPr>
                    <w:t> </w:t>
                  </w:r>
                  <w:r>
                    <w:rPr>
                      <w:spacing w:val="1"/>
                      <w:w w:val="105"/>
                    </w:rPr>
                    <w:t>PT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Energy</w:t>
                  </w:r>
                  <w:r>
                    <w:rPr>
                      <w:spacing w:val="24"/>
                      <w:w w:val="104"/>
                    </w:rPr>
                    <w:t> </w:t>
                  </w:r>
                  <w:r>
                    <w:rPr>
                      <w:w w:val="105"/>
                    </w:rPr>
                    <w:t>Management</w:t>
                  </w:r>
                  <w:r>
                    <w:rPr>
                      <w:spacing w:val="-1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Indonesia</w:t>
                  </w:r>
                  <w:r>
                    <w:rPr>
                      <w:spacing w:val="-12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(Persero)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pos="467" w:val="left" w:leader="none"/>
                    </w:tabs>
                    <w:spacing w:line="245" w:lineRule="auto" w:before="5" w:after="0"/>
                    <w:ind w:left="466" w:right="1248" w:hanging="361"/>
                    <w:jc w:val="left"/>
                  </w:pPr>
                  <w:r>
                    <w:rPr>
                      <w:spacing w:val="-1"/>
                      <w:w w:val="105"/>
                    </w:rPr>
                    <w:t>James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Wijaya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(TK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2015)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Junior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Process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Safety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Engineer </w:t>
                  </w:r>
                  <w:r>
                    <w:rPr>
                      <w:rFonts w:ascii="Trebuchet MS" w:hAnsi="Trebuchet MS" w:cs="Trebuchet MS" w:eastAsia="Trebuchet MS"/>
                      <w:w w:val="105"/>
                    </w:rPr>
                    <w:t>–</w:t>
                  </w:r>
                  <w:r>
                    <w:rPr>
                      <w:rFonts w:ascii="Trebuchet MS" w:hAnsi="Trebuchet MS" w:cs="Trebuchet MS" w:eastAsia="Trebuchet MS"/>
                      <w:spacing w:val="-1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PT</w:t>
                  </w:r>
                  <w:r>
                    <w:rPr>
                      <w:spacing w:val="28"/>
                      <w:w w:val="104"/>
                    </w:rPr>
                    <w:t> </w:t>
                  </w:r>
                  <w:r>
                    <w:rPr>
                      <w:w w:val="105"/>
                    </w:rPr>
                    <w:t>Rekayasa</w:t>
                  </w:r>
                  <w:r>
                    <w:rPr>
                      <w:spacing w:val="-14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Industri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220.699997pt;width:86.4pt;height:368.15pt;mso-position-horizontal-relative:page;mso-position-vertical-relative:page;z-index:-37336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w w:val="105"/>
                      <w:sz w:val="20"/>
                    </w:rPr>
                    <w:t>Foto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0.259995pt;margin-top:220.699997pt;width:337.55pt;height:368.15pt;mso-position-horizontal-relative:page;mso-position-vertical-relative:page;z-index:-3731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2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3.333977pt;margin-top:67.989998pt;width:425pt;height:624.950pt;mso-position-horizontal-relative:page;mso-position-vertical-relative:page;z-index:-37288" coordorigin="1867,1360" coordsize="8500,12499">
            <v:group style="position:absolute;left:1872;top:1366;width:8488;height:2" coordorigin="1872,1366" coordsize="8488,2">
              <v:shape style="position:absolute;left:1872;top:1366;width:8488;height:2" coordorigin="1872,1366" coordsize="8488,0" path="m1872,1366l10360,1366e" filled="false" stroked="true" strokeweight=".580pt" strokecolor="#000000">
                <v:path arrowok="t"/>
              </v:shape>
            </v:group>
            <v:group style="position:absolute;left:1877;top:1370;width:2;height:12478" coordorigin="1877,1370" coordsize="2,12478">
              <v:shape style="position:absolute;left:1877;top:1370;width:2;height:12478" coordorigin="1877,1370" coordsize="0,12478" path="m1877,1370l1877,13848e" filled="false" stroked="true" strokeweight=".580pt" strokecolor="#000000">
                <v:path arrowok="t"/>
              </v:shape>
            </v:group>
            <v:group style="position:absolute;left:3605;top:1370;width:2;height:12478" coordorigin="3605,1370" coordsize="2,12478">
              <v:shape style="position:absolute;left:3605;top:1370;width:2;height:12478" coordorigin="3605,1370" coordsize="0,12478" path="m3605,1370l3605,13848e" filled="false" stroked="true" strokeweight=".580pt" strokecolor="#000000">
                <v:path arrowok="t"/>
              </v:shape>
            </v:group>
            <v:group style="position:absolute;left:10356;top:1370;width:2;height:12478" coordorigin="10356,1370" coordsize="2,12478">
              <v:shape style="position:absolute;left:10356;top:1370;width:2;height:12478" coordorigin="10356,1370" coordsize="0,12478" path="m10356,1370l10356,13848e" filled="false" stroked="true" strokeweight=".579980pt" strokecolor="#000000">
                <v:path arrowok="t"/>
              </v:shape>
            </v:group>
            <v:group style="position:absolute;left:1872;top:1625;width:8488;height:2" coordorigin="1872,1625" coordsize="8488,2">
              <v:shape style="position:absolute;left:1872;top:1625;width:8488;height:2" coordorigin="1872,1625" coordsize="8488,0" path="m1872,1625l10360,1625e" filled="false" stroked="true" strokeweight=".580pt" strokecolor="#000000">
                <v:path arrowok="t"/>
              </v:shape>
            </v:group>
            <v:group style="position:absolute;left:1872;top:1889;width:8488;height:2" coordorigin="1872,1889" coordsize="8488,2">
              <v:shape style="position:absolute;left:1872;top:1889;width:8488;height:2" coordorigin="1872,1889" coordsize="8488,0" path="m1872,1889l10360,1889e" filled="false" stroked="true" strokeweight=".580pt" strokecolor="#000000">
                <v:path arrowok="t"/>
              </v:shape>
            </v:group>
            <v:group style="position:absolute;left:1872;top:3910;width:8488;height:2" coordorigin="1872,3910" coordsize="8488,2">
              <v:shape style="position:absolute;left:1872;top:3910;width:8488;height:2" coordorigin="1872,3910" coordsize="8488,0" path="m1872,3910l10360,3910e" filled="false" stroked="true" strokeweight=".580pt" strokecolor="#000000">
                <v:path arrowok="t"/>
              </v:shape>
            </v:group>
            <v:group style="position:absolute;left:1872;top:13852;width:8488;height:2" coordorigin="1872,13852" coordsize="8488,2">
              <v:shape style="position:absolute;left:1872;top:13852;width:8488;height:2" coordorigin="1872,13852" coordsize="8488,0" path="m1872,13852l10360,13852e" filled="false" stroked="true" strokeweight=".58004pt" strokecolor="#000000">
                <v:path arrowok="t"/>
              </v:shape>
              <v:shape style="position:absolute;left:3712;top:3990;width:3265;height:3254" type="#_x0000_t75" stroked="false">
                <v:imagedata r:id="rId41" o:title=""/>
              </v:shape>
              <v:shape style="position:absolute;left:6977;top:3915;width:3340;height:3329" type="#_x0000_t75" stroked="false">
                <v:imagedata r:id="rId42" o:title=""/>
              </v:shape>
              <v:shape style="position:absolute;left:3712;top:7245;width:6561;height:3270" type="#_x0000_t75" stroked="false">
                <v:imagedata r:id="rId43" o:title=""/>
              </v:shape>
              <v:shape style="position:absolute;left:3712;top:10515;width:3330;height:3330" type="#_x0000_t75" stroked="false">
                <v:imagedata r:id="rId44" o:title=""/>
              </v:shape>
            </v:group>
            <w10:wrap type="none"/>
          </v:group>
        </w:pict>
      </w:r>
      <w:r>
        <w:rPr/>
        <w:pict>
          <v:shape style="position:absolute;margin-left:93.863998pt;margin-top:68.279999pt;width:86.4pt;height:13pt;mso-position-horizontal-relative:page;mso-position-vertical-relative:page;z-index:-37264" type="#_x0000_t202" filled="false" stroked="false">
            <v:textbox inset="0,0,0,0">
              <w:txbxContent>
                <w:p>
                  <w:pPr>
                    <w:spacing w:line="243" w:lineRule="exact" w:before="0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w w:val="105"/>
                      <w:sz w:val="20"/>
                    </w:rPr>
                    <w:t>Nama</w:t>
                  </w:r>
                  <w:r>
                    <w:rPr>
                      <w:rFonts w:ascii="Calibri"/>
                      <w:b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w w:val="105"/>
                      <w:sz w:val="20"/>
                    </w:rPr>
                    <w:t>Kegiatan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0.259995pt;margin-top:68.279999pt;width:337.55pt;height:13pt;mso-position-horizontal-relative:page;mso-position-vertical-relative:page;z-index:-37240" type="#_x0000_t202" filled="false" stroked="false">
            <v:textbox inset="0,0,0,0">
              <w:txbxContent>
                <w:p>
                  <w:pPr>
                    <w:pStyle w:val="BodyText"/>
                    <w:spacing w:line="243" w:lineRule="exact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Minion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(More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Information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Post)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spacing w:val="2"/>
                      <w:w w:val="105"/>
                    </w:rPr>
                    <w:t>#2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81.239998pt;width:86.4pt;height:13.25pt;mso-position-horizontal-relative:page;mso-position-vertical-relative:page;z-index:-37216" type="#_x0000_t202" filled="false" stroked="false">
            <v:textbox inset="0,0,0,0">
              <w:txbxContent>
                <w:p>
                  <w:pPr>
                    <w:spacing w:before="4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spacing w:val="-1"/>
                      <w:w w:val="105"/>
                      <w:sz w:val="20"/>
                    </w:rPr>
                    <w:t>Tanggal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0.259995pt;margin-top:81.239998pt;width:337.55pt;height:13.25pt;mso-position-horizontal-relative:page;mso-position-vertical-relative:page;z-index:-37192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4"/>
                    <w:ind w:right="0"/>
                    <w:jc w:val="left"/>
                  </w:pPr>
                  <w:r>
                    <w:rPr>
                      <w:w w:val="105"/>
                    </w:rPr>
                    <w:t>3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Agustus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2020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94.459999pt;width:86.4pt;height:101.05pt;mso-position-horizontal-relative:page;mso-position-vertical-relative:page;z-index:-37168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spacing w:val="-1"/>
                      <w:w w:val="105"/>
                      <w:sz w:val="20"/>
                    </w:rPr>
                    <w:t>Deskripsi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0.259995pt;margin-top:94.459999pt;width:337.55pt;height:101.05pt;mso-position-horizontal-relative:page;mso-position-vertical-relative:page;z-index:-37144" type="#_x0000_t202" filled="false" stroked="false">
            <v:textbox inset="0,0,0,0">
              <w:txbxContent>
                <w:p>
                  <w:pPr>
                    <w:pStyle w:val="BodyText"/>
                    <w:spacing w:line="247" w:lineRule="auto" w:before="8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Konten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digital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akan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dibuat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poin-poin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dengan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menampilkan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gambar/animasi.</w:t>
                  </w:r>
                  <w:r>
                    <w:rPr>
                      <w:spacing w:val="46"/>
                      <w:w w:val="104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Sharing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konten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digital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akan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dilakukan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setiap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minggu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sekali.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Isi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konten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sesuai</w:t>
                  </w:r>
                  <w:r>
                    <w:rPr>
                      <w:spacing w:val="46"/>
                      <w:w w:val="104"/>
                    </w:rPr>
                    <w:t> </w:t>
                  </w:r>
                  <w:r>
                    <w:rPr>
                      <w:w w:val="105"/>
                    </w:rPr>
                    <w:t>tema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besar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dan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dapat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berupa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: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Penulap,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KP,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Materi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ringkas,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contoh</w:t>
                  </w:r>
                  <w:r>
                    <w:rPr>
                      <w:spacing w:val="28"/>
                      <w:w w:val="104"/>
                    </w:rPr>
                    <w:t> </w:t>
                  </w:r>
                  <w:r>
                    <w:rPr>
                      <w:w w:val="105"/>
                    </w:rPr>
                    <w:t>perusahaan,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tokoh-tokoh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TK,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review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jurnal/paper,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unit2/peralatan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TK,</w:t>
                  </w:r>
                  <w:r>
                    <w:rPr>
                      <w:spacing w:val="40"/>
                      <w:w w:val="104"/>
                    </w:rPr>
                    <w:t> </w:t>
                  </w:r>
                  <w:r>
                    <w:rPr>
                      <w:w w:val="105"/>
                    </w:rPr>
                    <w:t>keekonomian.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Materi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akan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menyesuaikan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kebutuhan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w w:val="105"/>
                    </w:rPr>
                    <w:t>‘</w:t>
                  </w:r>
                  <w:r>
                    <w:rPr>
                      <w:w w:val="105"/>
                    </w:rPr>
                    <w:t>jembatan</w:t>
                  </w:r>
                  <w:r>
                    <w:rPr>
                      <w:rFonts w:ascii="Trebuchet MS" w:hAnsi="Trebuchet MS" w:cs="Trebuchet MS" w:eastAsia="Trebuchet MS"/>
                      <w:w w:val="105"/>
                    </w:rPr>
                    <w:t>’</w:t>
                  </w:r>
                  <w:r>
                    <w:rPr>
                      <w:rFonts w:ascii="Trebuchet MS" w:hAnsi="Trebuchet MS" w:cs="Trebuchet MS" w:eastAsia="Trebuchet MS"/>
                      <w:spacing w:val="-2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kajian</w:t>
                  </w:r>
                  <w:r>
                    <w:rPr>
                      <w:spacing w:val="30"/>
                      <w:w w:val="104"/>
                    </w:rPr>
                    <w:t> </w:t>
                  </w:r>
                  <w:r>
                    <w:rPr>
                      <w:w w:val="105"/>
                    </w:rPr>
                    <w:t>HIMATEK.</w:t>
                  </w:r>
                  <w:r>
                    <w:rPr/>
                  </w:r>
                </w:p>
                <w:p>
                  <w:pPr>
                    <w:spacing w:line="240" w:lineRule="auto" w:before="2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spacing w:val="-1"/>
                      <w:w w:val="105"/>
                      <w:sz w:val="20"/>
                    </w:rPr>
                    <w:t>Tema:</w:t>
                  </w:r>
                  <w:r>
                    <w:rPr>
                      <w:rFonts w:ascii="Calibri"/>
                      <w:b/>
                      <w:spacing w:val="-6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Spinning</w:t>
                  </w:r>
                  <w:r>
                    <w:rPr>
                      <w:rFonts w:ascii="Calibri"/>
                      <w:spacing w:val="-8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w w:val="105"/>
                      <w:sz w:val="20"/>
                    </w:rPr>
                    <w:t>Disc</w:t>
                  </w:r>
                  <w:r>
                    <w:rPr>
                      <w:rFonts w:ascii="Calibri"/>
                      <w:spacing w:val="-6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Reactor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63998pt;margin-top:195.5pt;width:86.4pt;height:497.15pt;mso-position-horizontal-relative:page;mso-position-vertical-relative:page;z-index:-37120" type="#_x0000_t202" filled="false" stroked="false">
            <v:textbox inset="0,0,0,0">
              <w:txbxContent>
                <w:p>
                  <w:pPr>
                    <w:spacing w:before="8"/>
                    <w:ind w:left="105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w w:val="105"/>
                      <w:sz w:val="20"/>
                    </w:rPr>
                    <w:t>Foto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0.259995pt;margin-top:195.5pt;width:337.55pt;height:497.15pt;mso-position-horizontal-relative:page;mso-position-vertical-relative:page;z-index:-3709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sectPr>
      <w:pgSz w:w="12240" w:h="15840"/>
      <w:pgMar w:top="128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1"/>
      <w:numFmt w:val="decimal"/>
      <w:lvlText w:val="%1."/>
      <w:lvlJc w:val="left"/>
      <w:pPr>
        <w:ind w:left="466" w:hanging="361"/>
        <w:jc w:val="left"/>
      </w:pPr>
      <w:rPr>
        <w:rFonts w:hint="default" w:ascii="Calibri" w:hAnsi="Calibri" w:eastAsia="Calibri"/>
        <w:spacing w:val="-1"/>
        <w:w w:val="104"/>
        <w:sz w:val="20"/>
        <w:szCs w:val="20"/>
      </w:rPr>
    </w:lvl>
    <w:lvl w:ilvl="1">
      <w:start w:val="1"/>
      <w:numFmt w:val="bullet"/>
      <w:lvlText w:val="•"/>
      <w:lvlJc w:val="left"/>
      <w:pPr>
        <w:ind w:left="1094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23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51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79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08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36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865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93" w:hanging="361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466" w:hanging="361"/>
        <w:jc w:val="left"/>
      </w:pPr>
      <w:rPr>
        <w:rFonts w:hint="default" w:ascii="Calibri" w:hAnsi="Calibri" w:eastAsia="Calibri"/>
        <w:spacing w:val="-1"/>
        <w:w w:val="104"/>
        <w:sz w:val="20"/>
        <w:szCs w:val="20"/>
      </w:rPr>
    </w:lvl>
    <w:lvl w:ilvl="1">
      <w:start w:val="1"/>
      <w:numFmt w:val="bullet"/>
      <w:lvlText w:val="•"/>
      <w:lvlJc w:val="left"/>
      <w:pPr>
        <w:ind w:left="1094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23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51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79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08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36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865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93" w:hanging="361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466" w:hanging="361"/>
        <w:jc w:val="left"/>
      </w:pPr>
      <w:rPr>
        <w:rFonts w:hint="default" w:ascii="Calibri" w:hAnsi="Calibri" w:eastAsia="Calibri"/>
        <w:spacing w:val="-1"/>
        <w:w w:val="104"/>
        <w:sz w:val="20"/>
        <w:szCs w:val="20"/>
      </w:rPr>
    </w:lvl>
    <w:lvl w:ilvl="1">
      <w:start w:val="1"/>
      <w:numFmt w:val="bullet"/>
      <w:lvlText w:val="•"/>
      <w:lvlJc w:val="left"/>
      <w:pPr>
        <w:ind w:left="1094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23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51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79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08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36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865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93" w:hanging="361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466" w:hanging="361"/>
        <w:jc w:val="left"/>
      </w:pPr>
      <w:rPr>
        <w:rFonts w:hint="default" w:ascii="Calibri" w:hAnsi="Calibri" w:eastAsia="Calibri"/>
        <w:spacing w:val="-1"/>
        <w:w w:val="104"/>
        <w:sz w:val="20"/>
        <w:szCs w:val="20"/>
      </w:rPr>
    </w:lvl>
    <w:lvl w:ilvl="1">
      <w:start w:val="1"/>
      <w:numFmt w:val="bullet"/>
      <w:lvlText w:val="•"/>
      <w:lvlJc w:val="left"/>
      <w:pPr>
        <w:ind w:left="1094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23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51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79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08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36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865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93" w:hanging="361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466" w:hanging="361"/>
        <w:jc w:val="left"/>
      </w:pPr>
      <w:rPr>
        <w:rFonts w:hint="default" w:ascii="Calibri" w:hAnsi="Calibri" w:eastAsia="Calibri"/>
        <w:spacing w:val="-1"/>
        <w:w w:val="104"/>
        <w:sz w:val="20"/>
        <w:szCs w:val="20"/>
      </w:rPr>
    </w:lvl>
    <w:lvl w:ilvl="1">
      <w:start w:val="1"/>
      <w:numFmt w:val="bullet"/>
      <w:lvlText w:val="•"/>
      <w:lvlJc w:val="left"/>
      <w:pPr>
        <w:ind w:left="1094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23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51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79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08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36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865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93" w:hanging="361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403" w:hanging="339"/>
        <w:jc w:val="left"/>
      </w:pPr>
      <w:rPr>
        <w:rFonts w:hint="default" w:ascii="Trebuchet MS" w:hAnsi="Trebuchet MS" w:eastAsia="Trebuchet MS"/>
        <w:spacing w:val="-2"/>
        <w:w w:val="103"/>
        <w:sz w:val="18"/>
        <w:szCs w:val="18"/>
      </w:rPr>
    </w:lvl>
    <w:lvl w:ilvl="1">
      <w:start w:val="1"/>
      <w:numFmt w:val="bullet"/>
      <w:lvlText w:val="•"/>
      <w:lvlJc w:val="left"/>
      <w:pPr>
        <w:ind w:left="1026" w:hanging="33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49" w:hanging="3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72" w:hanging="3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95" w:hanging="3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8" w:hanging="3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41" w:hanging="3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64" w:hanging="3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87" w:hanging="339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403" w:hanging="339"/>
        <w:jc w:val="left"/>
      </w:pPr>
      <w:rPr>
        <w:rFonts w:hint="default" w:ascii="Trebuchet MS" w:hAnsi="Trebuchet MS" w:eastAsia="Trebuchet MS"/>
        <w:spacing w:val="-2"/>
        <w:w w:val="103"/>
        <w:sz w:val="18"/>
        <w:szCs w:val="18"/>
      </w:rPr>
    </w:lvl>
    <w:lvl w:ilvl="1">
      <w:start w:val="1"/>
      <w:numFmt w:val="bullet"/>
      <w:lvlText w:val="•"/>
      <w:lvlJc w:val="left"/>
      <w:pPr>
        <w:ind w:left="1026" w:hanging="33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49" w:hanging="3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72" w:hanging="3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95" w:hanging="3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8" w:hanging="3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41" w:hanging="3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64" w:hanging="3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87" w:hanging="339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403" w:hanging="339"/>
        <w:jc w:val="left"/>
      </w:pPr>
      <w:rPr>
        <w:rFonts w:hint="default" w:ascii="Trebuchet MS" w:hAnsi="Trebuchet MS" w:eastAsia="Trebuchet MS"/>
        <w:spacing w:val="-2"/>
        <w:w w:val="103"/>
        <w:sz w:val="18"/>
        <w:szCs w:val="18"/>
      </w:rPr>
    </w:lvl>
    <w:lvl w:ilvl="1">
      <w:start w:val="1"/>
      <w:numFmt w:val="bullet"/>
      <w:lvlText w:val="•"/>
      <w:lvlJc w:val="left"/>
      <w:pPr>
        <w:ind w:left="1026" w:hanging="33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49" w:hanging="3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72" w:hanging="3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95" w:hanging="3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8" w:hanging="3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41" w:hanging="3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64" w:hanging="3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87" w:hanging="339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)"/>
      <w:lvlJc w:val="left"/>
      <w:pPr>
        <w:ind w:left="403" w:hanging="339"/>
        <w:jc w:val="left"/>
      </w:pPr>
      <w:rPr>
        <w:rFonts w:hint="default" w:ascii="Trebuchet MS" w:hAnsi="Trebuchet MS" w:eastAsia="Trebuchet MS"/>
        <w:spacing w:val="-2"/>
        <w:w w:val="103"/>
        <w:sz w:val="18"/>
        <w:szCs w:val="18"/>
      </w:rPr>
    </w:lvl>
    <w:lvl w:ilvl="1">
      <w:start w:val="1"/>
      <w:numFmt w:val="bullet"/>
      <w:lvlText w:val="•"/>
      <w:lvlJc w:val="left"/>
      <w:pPr>
        <w:ind w:left="1026" w:hanging="33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49" w:hanging="3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72" w:hanging="3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95" w:hanging="3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8" w:hanging="3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41" w:hanging="3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64" w:hanging="3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87" w:hanging="339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403" w:hanging="342"/>
        <w:jc w:val="left"/>
      </w:pPr>
      <w:rPr>
        <w:rFonts w:hint="default" w:ascii="Trebuchet MS" w:hAnsi="Trebuchet MS" w:eastAsia="Trebuchet MS"/>
        <w:spacing w:val="-2"/>
        <w:w w:val="103"/>
        <w:sz w:val="18"/>
        <w:szCs w:val="18"/>
      </w:rPr>
    </w:lvl>
    <w:lvl w:ilvl="1">
      <w:start w:val="1"/>
      <w:numFmt w:val="bullet"/>
      <w:lvlText w:val="•"/>
      <w:lvlJc w:val="left"/>
      <w:pPr>
        <w:ind w:left="1026" w:hanging="34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49" w:hanging="34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72" w:hanging="34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95" w:hanging="34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8" w:hanging="34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41" w:hanging="34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64" w:hanging="34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87" w:hanging="342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403" w:hanging="339"/>
        <w:jc w:val="left"/>
      </w:pPr>
      <w:rPr>
        <w:rFonts w:hint="default" w:ascii="Trebuchet MS" w:hAnsi="Trebuchet MS" w:eastAsia="Trebuchet MS"/>
        <w:spacing w:val="-2"/>
        <w:w w:val="103"/>
        <w:sz w:val="18"/>
        <w:szCs w:val="18"/>
      </w:rPr>
    </w:lvl>
    <w:lvl w:ilvl="1">
      <w:start w:val="1"/>
      <w:numFmt w:val="bullet"/>
      <w:lvlText w:val="•"/>
      <w:lvlJc w:val="left"/>
      <w:pPr>
        <w:ind w:left="1026" w:hanging="33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49" w:hanging="3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72" w:hanging="3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95" w:hanging="3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8" w:hanging="3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41" w:hanging="3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64" w:hanging="3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87" w:hanging="339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403" w:hanging="342"/>
        <w:jc w:val="left"/>
      </w:pPr>
      <w:rPr>
        <w:rFonts w:hint="default" w:ascii="Calibri" w:hAnsi="Calibri" w:eastAsia="Calibri"/>
        <w:w w:val="102"/>
        <w:sz w:val="18"/>
        <w:szCs w:val="18"/>
      </w:rPr>
    </w:lvl>
    <w:lvl w:ilvl="1">
      <w:start w:val="1"/>
      <w:numFmt w:val="bullet"/>
      <w:lvlText w:val="•"/>
      <w:lvlJc w:val="left"/>
      <w:pPr>
        <w:ind w:left="1026" w:hanging="34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49" w:hanging="34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72" w:hanging="34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95" w:hanging="34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8" w:hanging="34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41" w:hanging="34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64" w:hanging="34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87" w:hanging="342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403" w:hanging="339"/>
        <w:jc w:val="left"/>
      </w:pPr>
      <w:rPr>
        <w:rFonts w:hint="default" w:ascii="Trebuchet MS" w:hAnsi="Trebuchet MS" w:eastAsia="Trebuchet MS"/>
        <w:spacing w:val="-2"/>
        <w:w w:val="103"/>
        <w:sz w:val="18"/>
        <w:szCs w:val="18"/>
      </w:rPr>
    </w:lvl>
    <w:lvl w:ilvl="1">
      <w:start w:val="1"/>
      <w:numFmt w:val="bullet"/>
      <w:lvlText w:val="•"/>
      <w:lvlJc w:val="left"/>
      <w:pPr>
        <w:ind w:left="1026" w:hanging="33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49" w:hanging="3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72" w:hanging="3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95" w:hanging="3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8" w:hanging="3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41" w:hanging="3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64" w:hanging="3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87" w:hanging="339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403" w:hanging="342"/>
        <w:jc w:val="left"/>
      </w:pPr>
      <w:rPr>
        <w:rFonts w:hint="default" w:ascii="Trebuchet MS" w:hAnsi="Trebuchet MS" w:eastAsia="Trebuchet MS"/>
        <w:spacing w:val="-2"/>
        <w:w w:val="103"/>
        <w:sz w:val="18"/>
        <w:szCs w:val="18"/>
      </w:rPr>
    </w:lvl>
    <w:lvl w:ilvl="1">
      <w:start w:val="1"/>
      <w:numFmt w:val="bullet"/>
      <w:lvlText w:val="•"/>
      <w:lvlJc w:val="left"/>
      <w:pPr>
        <w:ind w:left="1026" w:hanging="34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49" w:hanging="34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72" w:hanging="34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95" w:hanging="34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8" w:hanging="34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41" w:hanging="34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64" w:hanging="34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87" w:hanging="342"/>
      </w:pPr>
      <w:rPr>
        <w:rFonts w:hint="default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5"/>
    </w:pPr>
    <w:rPr>
      <w:rFonts w:ascii="Calibri" w:hAnsi="Calibri" w:eastAsia="Calibri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png"/><Relationship Id="rId44" Type="http://schemas.openxmlformats.org/officeDocument/2006/relationships/image" Target="media/image40.jpeg"/><Relationship Id="rId4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Graecia Lugito</dc:creator>
  <dcterms:created xsi:type="dcterms:W3CDTF">2020-08-12T13:05:05Z</dcterms:created>
  <dcterms:modified xsi:type="dcterms:W3CDTF">2020-08-12T13:05:05Z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2020-08-12T00:00:00Z</vt:filetime>
  </property>
  <property fmtid="{D5CDD505-2E9C-101B-9397-08002B2CF9AE}" pid="3" name="LastSaved">
    <vt:filetime>2020-08-12T00:00:00Z</vt:filetime>
  </property>
</Properties>
</file>