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2.736954pt;margin-top:376.256958pt;width:265.850pt;height:69.7pt;mso-position-horizontal-relative:page;mso-position-vertical-relative:page;z-index:-50512" type="#_x0000_t202" filled="false" stroked="false">
            <v:textbox inset="0,0,0,0">
              <w:txbxContent>
                <w:p>
                  <w:pPr>
                    <w:spacing w:line="139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35"/>
                      <w:szCs w:val="135"/>
                    </w:rPr>
                  </w:pPr>
                  <w:r>
                    <w:rPr>
                      <w:rFonts w:ascii="Calibri"/>
                      <w:b/>
                      <w:spacing w:val="-2"/>
                      <w:sz w:val="135"/>
                    </w:rPr>
                    <w:t>PRESTASI</w:t>
                  </w:r>
                  <w:r>
                    <w:rPr>
                      <w:rFonts w:ascii="Calibri"/>
                      <w:sz w:val="135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61.75pt;width:424.8pt;height:510.95pt;mso-position-horizontal-relative:page;mso-position-vertical-relative:page;z-index:-50488" coordorigin="1866,1235" coordsize="8496,10219">
            <v:group style="position:absolute;left:1872;top:1241;width:8484;height:2" coordorigin="1872,1241" coordsize="8484,2">
              <v:shape style="position:absolute;left:1872;top:1241;width:8484;height:2" coordorigin="1872,1241" coordsize="8484,0" path="m1872,1241l10356,1241e" filled="false" stroked="true" strokeweight=".580pt" strokecolor="#000000">
                <v:path arrowok="t"/>
              </v:shape>
            </v:group>
            <v:group style="position:absolute;left:1877;top:1246;width:2;height:10200" coordorigin="1877,1246" coordsize="2,10200">
              <v:shape style="position:absolute;left:1877;top:1246;width:2;height:10200" coordorigin="1877,1246" coordsize="0,10200" path="m1877,1246l1877,11446e" filled="false" stroked="true" strokeweight=".580pt" strokecolor="#000000">
                <v:path arrowok="t"/>
              </v:shape>
            </v:group>
            <v:group style="position:absolute;left:3720;top:1246;width:2;height:10200" coordorigin="3720,1246" coordsize="2,10200">
              <v:shape style="position:absolute;left:3720;top:1246;width:2;height:10200" coordorigin="3720,1246" coordsize="0,10200" path="m3720,1246l3720,11446e" filled="false" stroked="true" strokeweight=".580pt" strokecolor="#000000">
                <v:path arrowok="t"/>
              </v:shape>
            </v:group>
            <v:group style="position:absolute;left:10352;top:1246;width:2;height:10200" coordorigin="10352,1246" coordsize="2,10200">
              <v:shape style="position:absolute;left:10352;top:1246;width:2;height:10200" coordorigin="10352,1246" coordsize="0,10200" path="m10352,1246l10352,11446e" filled="false" stroked="true" strokeweight=".46pt" strokecolor="#000000">
                <v:path arrowok="t"/>
              </v:shape>
            </v:group>
            <v:group style="position:absolute;left:1872;top:1687;width:8484;height:2" coordorigin="1872,1687" coordsize="8484,2">
              <v:shape style="position:absolute;left:1872;top:1687;width:8484;height:2" coordorigin="1872,1687" coordsize="8484,0" path="m1872,1687l10356,1687e" filled="false" stroked="true" strokeweight=".580pt" strokecolor="#000000">
                <v:path arrowok="t"/>
              </v:shape>
            </v:group>
            <v:group style="position:absolute;left:1872;top:2023;width:8484;height:2" coordorigin="1872,2023" coordsize="8484,2">
              <v:shape style="position:absolute;left:1872;top:2023;width:8484;height:2" coordorigin="1872,2023" coordsize="8484,0" path="m1872,2023l10356,2023e" filled="false" stroked="true" strokeweight=".580pt" strokecolor="#000000">
                <v:path arrowok="t"/>
              </v:shape>
            </v:group>
            <v:group style="position:absolute;left:1872;top:2362;width:8484;height:2" coordorigin="1872,2362" coordsize="8484,2">
              <v:shape style="position:absolute;left:1872;top:2362;width:8484;height:2" coordorigin="1872,2362" coordsize="8484,0" path="m1872,2362l10356,2362e" filled="false" stroked="true" strokeweight=".580pt" strokecolor="#000000">
                <v:path arrowok="t"/>
              </v:shape>
            </v:group>
            <v:group style="position:absolute;left:1872;top:2698;width:8484;height:2" coordorigin="1872,2698" coordsize="8484,2">
              <v:shape style="position:absolute;left:1872;top:2698;width:8484;height:2" coordorigin="1872,2698" coordsize="8484,0" path="m1872,2698l10356,2698e" filled="false" stroked="true" strokeweight=".580pt" strokecolor="#000000">
                <v:path arrowok="t"/>
              </v:shape>
            </v:group>
            <v:group style="position:absolute;left:1872;top:3034;width:8484;height:2" coordorigin="1872,3034" coordsize="8484,2">
              <v:shape style="position:absolute;left:1872;top:3034;width:8484;height:2" coordorigin="1872,3034" coordsize="8484,0" path="m1872,3034l10356,3034e" filled="false" stroked="true" strokeweight=".580pt" strokecolor="#000000">
                <v:path arrowok="t"/>
              </v:shape>
            </v:group>
            <v:group style="position:absolute;left:1872;top:3701;width:8484;height:2" coordorigin="1872,3701" coordsize="8484,2">
              <v:shape style="position:absolute;left:1872;top:3701;width:8484;height:2" coordorigin="1872,3701" coordsize="8484,0" path="m1872,3701l10356,3701e" filled="false" stroked="true" strokeweight=".580pt" strokecolor="#000000">
                <v:path arrowok="t"/>
              </v:shape>
            </v:group>
            <v:group style="position:absolute;left:1872;top:5017;width:8484;height:2" coordorigin="1872,5017" coordsize="8484,2">
              <v:shape style="position:absolute;left:1872;top:5017;width:8484;height:2" coordorigin="1872,5017" coordsize="8484,0" path="m1872,5017l10356,5017e" filled="false" stroked="true" strokeweight=".46pt" strokecolor="#000000">
                <v:path arrowok="t"/>
              </v:shape>
            </v:group>
            <v:group style="position:absolute;left:1872;top:8972;width:8484;height:2" coordorigin="1872,8972" coordsize="8484,2">
              <v:shape style="position:absolute;left:1872;top:8972;width:8484;height:2" coordorigin="1872,8972" coordsize="8484,0" path="m1872,8972l10356,8972e" filled="false" stroked="true" strokeweight=".46pt" strokecolor="#000000">
                <v:path arrowok="t"/>
              </v:shape>
            </v:group>
            <v:group style="position:absolute;left:1872;top:11449;width:8484;height:2" coordorigin="1872,11449" coordsize="8484,2">
              <v:shape style="position:absolute;left:1872;top:11449;width:8484;height:2" coordorigin="1872,11449" coordsize="8484,0" path="m1872,11449l10356,11449e" filled="false" stroked="true" strokeweight=".46pt" strokecolor="#000000">
                <v:path arrowok="t"/>
              </v:shape>
              <v:shape style="position:absolute;left:3821;top:5026;width:2866;height:3816" type="#_x0000_t75" stroked="false">
                <v:imagedata r:id="rId5" o:title=""/>
              </v:shape>
              <v:shape style="position:absolute;left:4116;top:8978;width:2522;height:2326" type="#_x0000_t75" stroked="false">
                <v:imagedata r:id="rId6" o:title=""/>
              </v:shape>
            </v:group>
            <w10:wrap type="none"/>
          </v:group>
        </w:pict>
      </w:r>
      <w:r>
        <w:rPr/>
        <w:pict>
          <v:shape style="position:absolute;margin-left:93.839996pt;margin-top:62.040001pt;width:92.2pt;height:22.35pt;mso-position-horizontal-relative:page;mso-position-vertical-relative:page;z-index:-50464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pt;margin-top:62.040001pt;width:331.65pt;height:22.35pt;mso-position-horizontal-relative:page;mso-position-vertical-relative:page;z-index:-50440" type="#_x0000_t202" filled="false" stroked="false">
            <v:textbox inset="0,0,0,0">
              <w:txbxContent>
                <w:p>
                  <w:pPr>
                    <w:spacing w:line="250" w:lineRule="auto" w:before="11"/>
                    <w:ind w:left="100" w:right="676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NACES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2018:</w:t>
                  </w:r>
                  <w:r>
                    <w:rPr>
                      <w:rFonts w:ascii="Trebuchet MS"/>
                      <w:b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LOMBA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PERANCANGAN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PRODUK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TINGKAT</w:t>
                  </w:r>
                  <w:r>
                    <w:rPr>
                      <w:rFonts w:ascii="Trebuchet MS"/>
                      <w:b/>
                      <w:spacing w:val="24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INTERNASIONAL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84.360001pt;width:92.2pt;height:16.8pt;mso-position-horizontal-relative:page;mso-position-vertical-relative:page;z-index:-50416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pt;margin-top:84.360001pt;width:331.65pt;height:16.8pt;mso-position-horizontal-relative:page;mso-position-vertical-relative:page;z-index:-5039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2nd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Runner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Up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Technical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Case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Study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01.160004pt;width:92.2pt;height:16.95pt;mso-position-horizontal-relative:page;mso-position-vertical-relative:page;z-index:-50368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pt;margin-top:101.160004pt;width:331.65pt;height:16.95pt;mso-position-horizontal-relative:page;mso-position-vertical-relative:page;z-index:-5034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Planetary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calamity: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preserving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environment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our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future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generations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18.080002pt;width:92.2pt;height:16.8pt;mso-position-horizontal-relative:page;mso-position-vertical-relative:page;z-index:-50320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pt;margin-top:118.080002pt;width:331.65pt;height:16.8pt;mso-position-horizontal-relative:page;mso-position-vertical-relative:page;z-index:-5029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Universiti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Kuala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Lumpur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MICET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34.880005pt;width:92.2pt;height:16.8pt;mso-position-horizontal-relative:page;mso-position-vertical-relative:page;z-index:-50272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pt;margin-top:134.880005pt;width:331.65pt;height:16.8pt;mso-position-horizontal-relative:page;mso-position-vertical-relative:page;z-index:-5024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10-12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agustus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2018;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Univerisiti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Kuala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Lumpur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MICET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51.679993pt;width:92.2pt;height:33.4pt;mso-position-horizontal-relative:page;mso-position-vertical-relative:page;z-index:-50224" type="#_x0000_t202" filled="false" stroked="false">
            <v:textbox inset="0,0,0,0">
              <w:txbxContent>
                <w:p>
                  <w:pPr>
                    <w:spacing w:line="377" w:lineRule="auto" w:before="14"/>
                    <w:ind w:left="100" w:right="149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23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pt;margin-top:151.679993pt;width:331.65pt;height:33.4pt;mso-position-horizontal-relative:page;mso-position-vertical-relative:page;z-index:-5020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Tim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85.039993pt;width:92.2pt;height:65.850pt;mso-position-horizontal-relative:page;mso-position-vertical-relative:page;z-index:-50176" type="#_x0000_t202" filled="false" stroked="false">
            <v:textbox inset="0,0,0,0">
              <w:txbxContent>
                <w:p>
                  <w:pPr>
                    <w:spacing w:line="374" w:lineRule="auto" w:before="11"/>
                    <w:ind w:left="100" w:right="149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pt;margin-top:185.039993pt;width:331.65pt;height:65.850pt;mso-position-horizontal-relative:page;mso-position-vertical-relative:page;z-index:-50152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99" w:val="left" w:leader="none"/>
                    </w:tabs>
                    <w:spacing w:line="240" w:lineRule="auto" w:before="11" w:after="0"/>
                    <w:ind w:left="398" w:right="0" w:hanging="338"/>
                    <w:jc w:val="left"/>
                  </w:pPr>
                  <w:r>
                    <w:rPr>
                      <w:w w:val="105"/>
                    </w:rPr>
                    <w:t>Michael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Hendry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Harlim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99" w:val="left" w:leader="none"/>
                    </w:tabs>
                    <w:spacing w:line="240" w:lineRule="auto" w:before="117" w:after="0"/>
                    <w:ind w:left="398" w:right="0" w:hanging="338"/>
                    <w:jc w:val="left"/>
                  </w:pPr>
                  <w:r>
                    <w:rPr>
                      <w:spacing w:val="-1"/>
                      <w:w w:val="105"/>
                    </w:rPr>
                    <w:t>Radryan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Andrayukti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99" w:val="left" w:leader="none"/>
                    </w:tabs>
                    <w:spacing w:line="240" w:lineRule="auto" w:before="117" w:after="0"/>
                    <w:ind w:left="398" w:right="0" w:hanging="338"/>
                    <w:jc w:val="left"/>
                  </w:pPr>
                  <w:r>
                    <w:rPr>
                      <w:w w:val="105"/>
                    </w:rPr>
                    <w:t>Ivana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99" w:val="left" w:leader="none"/>
                    </w:tabs>
                    <w:spacing w:line="240" w:lineRule="auto" w:before="119" w:after="0"/>
                    <w:ind w:left="398" w:right="0" w:hanging="338"/>
                    <w:jc w:val="left"/>
                  </w:pPr>
                  <w:r>
                    <w:rPr>
                      <w:w w:val="105"/>
                    </w:rPr>
                    <w:t>Adam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Abrar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Muhammad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4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50.860001pt;width:92.2pt;height:197.8pt;mso-position-horizontal-relative:page;mso-position-vertical-relative:page;z-index:-50128" type="#_x0000_t202" filled="false" stroked="false">
            <v:textbox inset="0,0,0,0">
              <w:txbxContent>
                <w:p>
                  <w:pPr>
                    <w:spacing w:before="15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pt;margin-top:250.860001pt;width:331.65pt;height:197.8pt;mso-position-horizontal-relative:page;mso-position-vertical-relative:page;z-index:-501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448.619995pt;width:92.2pt;height:123.85pt;mso-position-horizontal-relative:page;mso-position-vertical-relative:page;z-index:-50080" type="#_x0000_t202" filled="false" stroked="false">
            <v:textbox inset="0,0,0,0">
              <w:txbxContent>
                <w:p>
                  <w:pPr>
                    <w:spacing w:line="374" w:lineRule="auto" w:before="15"/>
                    <w:ind w:left="100" w:right="149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pt;margin-top:448.619995pt;width:331.65pt;height:123.85pt;mso-position-horizontal-relative:page;mso-position-vertical-relative:page;z-index:-500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16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510.35pt;mso-position-horizontal-relative:page;mso-position-vertical-relative:page;z-index:-50032" coordorigin="1866,1775" coordsize="8496,10207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10188" coordorigin="1877,1786" coordsize="2,10188">
              <v:shape style="position:absolute;left:1877;top:1786;width:2;height:10188" coordorigin="1877,1786" coordsize="0,10188" path="m1877,1786l1877,11974e" filled="false" stroked="true" strokeweight=".580pt" strokecolor="#000000">
                <v:path arrowok="t"/>
              </v:shape>
            </v:group>
            <v:group style="position:absolute;left:3871;top:1786;width:2;height:10188" coordorigin="3871,1786" coordsize="2,10188">
              <v:shape style="position:absolute;left:3871;top:1786;width:2;height:10188" coordorigin="3871,1786" coordsize="0,10188" path="m3871,1786l3871,11974e" filled="false" stroked="true" strokeweight=".580pt" strokecolor="#000000">
                <v:path arrowok="t"/>
              </v:shape>
            </v:group>
            <v:group style="position:absolute;left:10352;top:1786;width:2;height:10188" coordorigin="10352,1786" coordsize="2,10188">
              <v:shape style="position:absolute;left:10352;top:1786;width:2;height:10188" coordorigin="10352,1786" coordsize="0,10188" path="m10352,1786l10352,11974e" filled="false" stroked="true" strokeweight=".46pt" strokecolor="#000000">
                <v:path arrowok="t"/>
              </v:shape>
            </v:group>
            <v:group style="position:absolute;left:1872;top:2227;width:8484;height:2" coordorigin="1872,2227" coordsize="8484,2">
              <v:shape style="position:absolute;left:1872;top:2227;width:8484;height:2" coordorigin="1872,2227" coordsize="8484,0" path="m1872,2227l10356,2227e" filled="false" stroked="true" strokeweight=".580pt" strokecolor="#000000">
                <v:path arrowok="t"/>
              </v:shape>
            </v:group>
            <v:group style="position:absolute;left:1872;top:2563;width:8484;height:2" coordorigin="1872,2563" coordsize="8484,2">
              <v:shape style="position:absolute;left:1872;top:2563;width:8484;height:2" coordorigin="1872,2563" coordsize="8484,0" path="m1872,2563l10356,2563e" filled="false" stroked="true" strokeweight=".580pt" strokecolor="#000000">
                <v:path arrowok="t"/>
              </v:shape>
            </v:group>
            <v:group style="position:absolute;left:1872;top:3228;width:8484;height:2" coordorigin="1872,3228" coordsize="8484,2">
              <v:shape style="position:absolute;left:1872;top:3228;width:8484;height:2" coordorigin="1872,3228" coordsize="8484,0" path="m1872,3228l10356,3228e" filled="false" stroked="true" strokeweight=".580pt" strokecolor="#000000">
                <v:path arrowok="t"/>
              </v:shape>
            </v:group>
            <v:group style="position:absolute;left:1872;top:3564;width:8484;height:2" coordorigin="1872,3564" coordsize="8484,2">
              <v:shape style="position:absolute;left:1872;top:3564;width:8484;height:2" coordorigin="1872,3564" coordsize="8484,0" path="m1872,3564l10356,3564e" filled="false" stroked="true" strokeweight=".580pt" strokecolor="#000000">
                <v:path arrowok="t"/>
              </v:shape>
            </v:group>
            <v:group style="position:absolute;left:1872;top:3900;width:8484;height:2" coordorigin="1872,3900" coordsize="8484,2">
              <v:shape style="position:absolute;left:1872;top:3900;width:8484;height:2" coordorigin="1872,3900" coordsize="8484,0" path="m1872,3900l10356,3900e" filled="false" stroked="true" strokeweight=".580pt" strokecolor="#000000">
                <v:path arrowok="t"/>
              </v:shape>
            </v:group>
            <v:group style="position:absolute;left:1872;top:4238;width:8484;height:2" coordorigin="1872,4238" coordsize="8484,2">
              <v:shape style="position:absolute;left:1872;top:4238;width:8484;height:2" coordorigin="1872,4238" coordsize="8484,0" path="m1872,4238l10356,4238e" filled="false" stroked="true" strokeweight=".580pt" strokecolor="#000000">
                <v:path arrowok="t"/>
              </v:shape>
            </v:group>
            <v:group style="position:absolute;left:1872;top:5558;width:8484;height:2" coordorigin="1872,5558" coordsize="8484,2">
              <v:shape style="position:absolute;left:1872;top:5558;width:8484;height:2" coordorigin="1872,5558" coordsize="8484,0" path="m1872,5558l10356,5558e" filled="false" stroked="true" strokeweight=".580pt" strokecolor="#000000">
                <v:path arrowok="t"/>
              </v:shape>
            </v:group>
            <v:group style="position:absolute;left:1872;top:9499;width:8484;height:2" coordorigin="1872,9499" coordsize="8484,2">
              <v:shape style="position:absolute;left:1872;top:9499;width:8484;height:2" coordorigin="1872,9499" coordsize="8484,0" path="m1872,9499l10356,9499e" filled="false" stroked="true" strokeweight=".580pt" strokecolor="#000000">
                <v:path arrowok="t"/>
              </v:shape>
            </v:group>
            <v:group style="position:absolute;left:1872;top:11977;width:8484;height:2" coordorigin="1872,11977" coordsize="8484,2">
              <v:shape style="position:absolute;left:1872;top:11977;width:8484;height:2" coordorigin="1872,11977" coordsize="8484,0" path="m1872,11977l10356,11977e" filled="false" stroked="true" strokeweight=".46pt" strokecolor="#000000">
                <v:path arrowok="t"/>
              </v:shape>
              <v:shape style="position:absolute;left:3974;top:5563;width:5062;height:3799" type="#_x0000_t75" stroked="false">
                <v:imagedata r:id="rId7" o:title=""/>
              </v:shape>
              <v:shape style="position:absolute;left:4267;top:9506;width:2525;height:2326" type="#_x0000_t75" stroked="false">
                <v:imagedata r:id="rId6" o:title="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99.75pt;height:22.35pt;mso-position-horizontal-relative:page;mso-position-vertical-relative:page;z-index:-50008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89.040001pt;width:324.1pt;height:22.35pt;mso-position-horizontal-relative:page;mso-position-vertical-relative:page;z-index:-49984" type="#_x0000_t202" filled="false" stroked="false">
            <v:textbox inset="0,0,0,0">
              <w:txbxContent>
                <w:p>
                  <w:pPr>
                    <w:spacing w:line="250" w:lineRule="auto" w:before="11"/>
                    <w:ind w:left="100" w:right="76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NACES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2018:</w:t>
                  </w:r>
                  <w:r>
                    <w:rPr>
                      <w:rFonts w:ascii="Trebuchet MS"/>
                      <w:b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LOMBA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PERANCANGAN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PRODUK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TINGKAT</w:t>
                  </w:r>
                  <w:r>
                    <w:rPr>
                      <w:rFonts w:ascii="Trebuchet MS"/>
                      <w:b/>
                      <w:spacing w:val="24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INTERNASIONAL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11.360001pt;width:99.75pt;height:16.8pt;mso-position-horizontal-relative:page;mso-position-vertical-relative:page;z-index:-49960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11.360001pt;width:324.1pt;height:16.8pt;mso-position-horizontal-relative:page;mso-position-vertical-relative:page;z-index:-4993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2nd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Runner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Up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Technical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Powerpoint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Presentation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8.160004pt;width:99.75pt;height:33.25pt;mso-position-horizontal-relative:page;mso-position-vertical-relative:page;z-index:-49912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28.160004pt;width:324.1pt;height:33.25pt;mso-position-horizontal-relative:page;mso-position-vertical-relative:page;z-index:-49888" type="#_x0000_t202" filled="false" stroked="false">
            <v:textbox inset="0,0,0,0">
              <w:txbxContent>
                <w:p>
                  <w:pPr>
                    <w:pStyle w:val="BodyText"/>
                    <w:spacing w:line="374" w:lineRule="auto" w:before="14"/>
                    <w:ind w:right="211"/>
                    <w:jc w:val="left"/>
                  </w:pPr>
                  <w:r>
                    <w:rPr>
                      <w:w w:val="105"/>
                    </w:rPr>
                    <w:t>Planetary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calamity: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preserving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environment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our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future</w:t>
                  </w:r>
                  <w:r>
                    <w:rPr>
                      <w:spacing w:val="54"/>
                      <w:w w:val="104"/>
                    </w:rPr>
                    <w:t> </w:t>
                  </w:r>
                  <w:r>
                    <w:rPr>
                      <w:w w:val="105"/>
                    </w:rPr>
                    <w:t>generations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61.399994pt;width:99.75pt;height:16.8pt;mso-position-horizontal-relative:page;mso-position-vertical-relative:page;z-index:-49864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61.399994pt;width:324.1pt;height:16.8pt;mso-position-horizontal-relative:page;mso-position-vertical-relative:page;z-index:-4984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Universiti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Kuala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Lumpur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MICET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78.199997pt;width:99.75pt;height:16.8pt;mso-position-horizontal-relative:page;mso-position-vertical-relative:page;z-index:-49816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78.199997pt;width:324.1pt;height:16.8pt;mso-position-horizontal-relative:page;mso-position-vertical-relative:page;z-index:-4979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10-12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agustus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2018;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Univerisiti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Kuala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Lumpur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MICET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95pt;width:99.75pt;height:16.95pt;mso-position-horizontal-relative:page;mso-position-vertical-relative:page;z-index:-49768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95pt;width:324.1pt;height:16.95pt;mso-position-horizontal-relative:page;mso-position-vertical-relative:page;z-index:-4974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Tim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11.919998pt;width:99.75pt;height:66pt;mso-position-horizontal-relative:page;mso-position-vertical-relative:page;z-index:-49720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11.919998pt;width:324.1pt;height:66pt;mso-position-horizontal-relative:page;mso-position-vertical-relative:page;z-index:-49696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401" w:val="left" w:leader="none"/>
                    </w:tabs>
                    <w:spacing w:line="240" w:lineRule="auto" w:before="11" w:after="0"/>
                    <w:ind w:left="400" w:right="0" w:hanging="300"/>
                    <w:jc w:val="left"/>
                  </w:pPr>
                  <w:r>
                    <w:rPr>
                      <w:spacing w:val="-1"/>
                      <w:w w:val="105"/>
                    </w:rPr>
                    <w:t>Harris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Fikren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Taufik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99" w:val="left" w:leader="none"/>
                    </w:tabs>
                    <w:spacing w:line="240" w:lineRule="auto" w:before="119" w:after="0"/>
                    <w:ind w:left="398" w:right="0" w:hanging="339"/>
                    <w:jc w:val="left"/>
                  </w:pPr>
                  <w:r>
                    <w:rPr>
                      <w:w w:val="105"/>
                    </w:rPr>
                    <w:t>Jonatan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Kevin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Daniel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99" w:val="left" w:leader="none"/>
                    </w:tabs>
                    <w:spacing w:line="240" w:lineRule="auto" w:before="117" w:after="0"/>
                    <w:ind w:left="398" w:right="0" w:hanging="339"/>
                    <w:jc w:val="left"/>
                  </w:pPr>
                  <w:r>
                    <w:rPr>
                      <w:w w:val="105"/>
                    </w:rPr>
                    <w:t>Muhammad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Wildan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Hakim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99" w:val="left" w:leader="none"/>
                    </w:tabs>
                    <w:spacing w:line="240" w:lineRule="auto" w:before="117" w:after="0"/>
                    <w:ind w:left="398" w:right="0" w:hanging="339"/>
                    <w:jc w:val="left"/>
                  </w:pPr>
                  <w:r>
                    <w:rPr>
                      <w:w w:val="105"/>
                    </w:rPr>
                    <w:t>Zoealya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Nabilla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Zafra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4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Kimia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77.920013pt;width:99.75pt;height:197.05pt;mso-position-horizontal-relative:page;mso-position-vertical-relative:page;z-index:-49672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77.920013pt;width:324.1pt;height:197.05pt;mso-position-horizontal-relative:page;mso-position-vertical-relative:page;z-index:-496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474.959991pt;width:99.75pt;height:123.9pt;mso-position-horizontal-relative:page;mso-position-vertical-relative:page;z-index:-49624" type="#_x0000_t202" filled="false" stroked="false">
            <v:textbox inset="0,0,0,0">
              <w:txbxContent>
                <w:p>
                  <w:pPr>
                    <w:spacing w:line="374" w:lineRule="auto" w:before="13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474.959991pt;width:324.1pt;height:123.9pt;mso-position-horizontal-relative:page;mso-position-vertical-relative:page;z-index:-496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599.3pt;mso-position-horizontal-relative:page;mso-position-vertical-relative:page;z-index:-49576" coordorigin="1866,1775" coordsize="8496,11986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11964" coordorigin="1877,1786" coordsize="2,11964">
              <v:shape style="position:absolute;left:1877;top:1786;width:2;height:11964" coordorigin="1877,1786" coordsize="0,11964" path="m1877,1786l1877,13750e" filled="false" stroked="true" strokeweight=".580pt" strokecolor="#000000">
                <v:path arrowok="t"/>
              </v:shape>
            </v:group>
            <v:group style="position:absolute;left:3871;top:1786;width:2;height:11964" coordorigin="3871,1786" coordsize="2,11964">
              <v:shape style="position:absolute;left:3871;top:1786;width:2;height:11964" coordorigin="3871,1786" coordsize="0,11964" path="m3871,1786l3871,13750e" filled="false" stroked="true" strokeweight=".580pt" strokecolor="#000000">
                <v:path arrowok="t"/>
              </v:shape>
            </v:group>
            <v:group style="position:absolute;left:10352;top:1786;width:2;height:11964" coordorigin="10352,1786" coordsize="2,11964">
              <v:shape style="position:absolute;left:10352;top:1786;width:2;height:11964" coordorigin="10352,1786" coordsize="0,11964" path="m10352,1786l10352,13750e" filled="false" stroked="true" strokeweight=".46pt" strokecolor="#000000">
                <v:path arrowok="t"/>
              </v:shape>
            </v:group>
            <v:group style="position:absolute;left:1872;top:2227;width:8484;height:2" coordorigin="1872,2227" coordsize="8484,2">
              <v:shape style="position:absolute;left:1872;top:2227;width:8484;height:2" coordorigin="1872,2227" coordsize="8484,0" path="m1872,2227l10356,2227e" filled="false" stroked="true" strokeweight=".580pt" strokecolor="#000000">
                <v:path arrowok="t"/>
              </v:shape>
            </v:group>
            <v:group style="position:absolute;left:1872;top:2563;width:8484;height:2" coordorigin="1872,2563" coordsize="8484,2">
              <v:shape style="position:absolute;left:1872;top:2563;width:8484;height:2" coordorigin="1872,2563" coordsize="8484,0" path="m1872,2563l10356,2563e" filled="false" stroked="true" strokeweight=".580pt" strokecolor="#000000">
                <v:path arrowok="t"/>
              </v:shape>
            </v:group>
            <v:group style="position:absolute;left:1872;top:3228;width:8484;height:2" coordorigin="1872,3228" coordsize="8484,2">
              <v:shape style="position:absolute;left:1872;top:3228;width:8484;height:2" coordorigin="1872,3228" coordsize="8484,0" path="m1872,3228l10356,3228e" filled="false" stroked="true" strokeweight=".580pt" strokecolor="#000000">
                <v:path arrowok="t"/>
              </v:shape>
            </v:group>
            <v:group style="position:absolute;left:1872;top:3564;width:8484;height:2" coordorigin="1872,3564" coordsize="8484,2">
              <v:shape style="position:absolute;left:1872;top:3564;width:8484;height:2" coordorigin="1872,3564" coordsize="8484,0" path="m1872,3564l10356,3564e" filled="false" stroked="true" strokeweight=".580pt" strokecolor="#000000">
                <v:path arrowok="t"/>
              </v:shape>
            </v:group>
            <v:group style="position:absolute;left:1872;top:3900;width:8484;height:2" coordorigin="1872,3900" coordsize="8484,2">
              <v:shape style="position:absolute;left:1872;top:3900;width:8484;height:2" coordorigin="1872,3900" coordsize="8484,0" path="m1872,3900l10356,3900e" filled="false" stroked="true" strokeweight=".580pt" strokecolor="#000000">
                <v:path arrowok="t"/>
              </v:shape>
            </v:group>
            <v:group style="position:absolute;left:1872;top:4238;width:8484;height:2" coordorigin="1872,4238" coordsize="8484,2">
              <v:shape style="position:absolute;left:1872;top:4238;width:8484;height:2" coordorigin="1872,4238" coordsize="8484,0" path="m1872,4238l10356,4238e" filled="false" stroked="true" strokeweight=".580pt" strokecolor="#000000">
                <v:path arrowok="t"/>
              </v:shape>
            </v:group>
            <v:group style="position:absolute;left:1872;top:4903;width:8484;height:2" coordorigin="1872,4903" coordsize="8484,2">
              <v:shape style="position:absolute;left:1872;top:4903;width:8484;height:2" coordorigin="1872,4903" coordsize="8484,0" path="m1872,4903l10356,4903e" filled="false" stroked="true" strokeweight=".580pt" strokecolor="#000000">
                <v:path arrowok="t"/>
              </v:shape>
            </v:group>
            <v:group style="position:absolute;left:1872;top:11278;width:8484;height:2" coordorigin="1872,11278" coordsize="8484,2">
              <v:shape style="position:absolute;left:1872;top:11278;width:8484;height:2" coordorigin="1872,11278" coordsize="8484,0" path="m1872,11278l10356,11278e" filled="false" stroked="true" strokeweight=".580pt" strokecolor="#000000">
                <v:path arrowok="t"/>
              </v:shape>
            </v:group>
            <v:group style="position:absolute;left:1872;top:13754;width:8484;height:2" coordorigin="1872,13754" coordsize="8484,2">
              <v:shape style="position:absolute;left:1872;top:13754;width:8484;height:2" coordorigin="1872,13754" coordsize="8484,0" path="m1872,13754l10356,13754e" filled="false" stroked="true" strokeweight=".580pt" strokecolor="#000000">
                <v:path arrowok="t"/>
              </v:shape>
              <v:shape style="position:absolute;left:3974;top:4908;width:4486;height:6240" type="#_x0000_t75" stroked="false">
                <v:imagedata r:id="rId8" o:title=""/>
              </v:shape>
              <v:shape style="position:absolute;left:4267;top:11282;width:2525;height:2328" type="#_x0000_t75" stroked="false">
                <v:imagedata r:id="rId6" o:title="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99.75pt;height:22.35pt;mso-position-horizontal-relative:page;mso-position-vertical-relative:page;z-index:-49552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89.040001pt;width:324.1pt;height:22.35pt;mso-position-horizontal-relative:page;mso-position-vertical-relative:page;z-index:-49528" type="#_x0000_t202" filled="false" stroked="false">
            <v:textbox inset="0,0,0,0">
              <w:txbxContent>
                <w:p>
                  <w:pPr>
                    <w:spacing w:line="250" w:lineRule="auto" w:before="11"/>
                    <w:ind w:left="100" w:right="76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NACES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2018:</w:t>
                  </w:r>
                  <w:r>
                    <w:rPr>
                      <w:rFonts w:ascii="Trebuchet MS"/>
                      <w:b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LOMBA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PERANCANGAN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PRODUK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TINGKAT</w:t>
                  </w:r>
                  <w:r>
                    <w:rPr>
                      <w:rFonts w:ascii="Trebuchet MS"/>
                      <w:b/>
                      <w:spacing w:val="24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INTERNASIONAL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11.360001pt;width:99.75pt;height:16.8pt;mso-position-horizontal-relative:page;mso-position-vertical-relative:page;z-index:-49504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11.360001pt;width:324.1pt;height:16.8pt;mso-position-horizontal-relative:page;mso-position-vertical-relative:page;z-index:-4948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Champion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Technical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Essay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Writting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8.160004pt;width:99.75pt;height:33.25pt;mso-position-horizontal-relative:page;mso-position-vertical-relative:page;z-index:-49456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28.160004pt;width:324.1pt;height:33.25pt;mso-position-horizontal-relative:page;mso-position-vertical-relative:page;z-index:-49432" type="#_x0000_t202" filled="false" stroked="false">
            <v:textbox inset="0,0,0,0">
              <w:txbxContent>
                <w:p>
                  <w:pPr>
                    <w:pStyle w:val="BodyText"/>
                    <w:spacing w:line="374" w:lineRule="auto" w:before="14"/>
                    <w:ind w:right="211"/>
                    <w:jc w:val="left"/>
                  </w:pPr>
                  <w:r>
                    <w:rPr>
                      <w:w w:val="105"/>
                    </w:rPr>
                    <w:t>Planetary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calamity: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preserving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environment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our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future</w:t>
                  </w:r>
                  <w:r>
                    <w:rPr>
                      <w:spacing w:val="54"/>
                      <w:w w:val="104"/>
                    </w:rPr>
                    <w:t> </w:t>
                  </w:r>
                  <w:r>
                    <w:rPr>
                      <w:w w:val="105"/>
                    </w:rPr>
                    <w:t>generations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61.399994pt;width:99.75pt;height:16.8pt;mso-position-horizontal-relative:page;mso-position-vertical-relative:page;z-index:-49408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61.399994pt;width:324.1pt;height:16.8pt;mso-position-horizontal-relative:page;mso-position-vertical-relative:page;z-index:-4938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Universiti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Kuala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Lumpur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MICET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78.199997pt;width:99.75pt;height:16.8pt;mso-position-horizontal-relative:page;mso-position-vertical-relative:page;z-index:-49360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78.199997pt;width:324.1pt;height:16.8pt;mso-position-horizontal-relative:page;mso-position-vertical-relative:page;z-index:-4933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10-12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agustus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2018;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Univerisiti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Kuala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Lumpur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MICET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95pt;width:99.75pt;height:16.95pt;mso-position-horizontal-relative:page;mso-position-vertical-relative:page;z-index:-49312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95pt;width:324.1pt;height:16.95pt;mso-position-horizontal-relative:page;mso-position-vertical-relative:page;z-index:-4928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Individu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11.919998pt;width:99.75pt;height:33.25pt;mso-position-horizontal-relative:page;mso-position-vertical-relative:page;z-index:-49264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11.919998pt;width:324.1pt;height:33.25pt;mso-position-horizontal-relative:page;mso-position-vertical-relative:page;z-index:-49240" type="#_x0000_t202" filled="false" stroked="false">
            <v:textbox inset="0,0,0,0">
              <w:txbxContent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right="0"/>
                    <w:jc w:val="left"/>
                  </w:pPr>
                  <w:r>
                    <w:rPr>
                      <w:spacing w:val="1"/>
                      <w:w w:val="105"/>
                    </w:rPr>
                    <w:t>1)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Kevin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Prasetya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45.160004pt;width:99.75pt;height:318.75pt;mso-position-horizontal-relative:page;mso-position-vertical-relative:page;z-index:-49216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45.160004pt;width:324.1pt;height:318.75pt;mso-position-horizontal-relative:page;mso-position-vertical-relative:page;z-index:-491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563.880005pt;width:99.75pt;height:123.85pt;mso-position-horizontal-relative:page;mso-position-vertical-relative:page;z-index:-49168" type="#_x0000_t202" filled="false" stroked="false">
            <v:textbox inset="0,0,0,0">
              <w:txbxContent>
                <w:p>
                  <w:pPr>
                    <w:spacing w:line="380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563.880005pt;width:324.1pt;height:123.85pt;mso-position-horizontal-relative:page;mso-position-vertical-relative:page;z-index:-491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563.050pt;mso-position-horizontal-relative:page;mso-position-vertical-relative:page;z-index:-49120" coordorigin="1866,1775" coordsize="8496,11261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11242" coordorigin="1877,1786" coordsize="2,11242">
              <v:shape style="position:absolute;left:1877;top:1786;width:2;height:11242" coordorigin="1877,1786" coordsize="0,11242" path="m1877,1786l1877,13027e" filled="false" stroked="true" strokeweight=".580pt" strokecolor="#000000">
                <v:path arrowok="t"/>
              </v:shape>
            </v:group>
            <v:group style="position:absolute;left:3871;top:1786;width:2;height:11242" coordorigin="3871,1786" coordsize="2,11242">
              <v:shape style="position:absolute;left:3871;top:1786;width:2;height:11242" coordorigin="3871,1786" coordsize="0,11242" path="m3871,1786l3871,13027e" filled="false" stroked="true" strokeweight=".580pt" strokecolor="#000000">
                <v:path arrowok="t"/>
              </v:shape>
            </v:group>
            <v:group style="position:absolute;left:10352;top:1786;width:2;height:11242" coordorigin="10352,1786" coordsize="2,11242">
              <v:shape style="position:absolute;left:10352;top:1786;width:2;height:11242" coordorigin="10352,1786" coordsize="0,11242" path="m10352,1786l10352,13027e" filled="false" stroked="true" strokeweight=".46pt" strokecolor="#000000">
                <v:path arrowok="t"/>
              </v:shape>
            </v:group>
            <v:group style="position:absolute;left:1872;top:2227;width:8484;height:2" coordorigin="1872,2227" coordsize="8484,2">
              <v:shape style="position:absolute;left:1872;top:2227;width:8484;height:2" coordorigin="1872,2227" coordsize="8484,0" path="m1872,2227l10356,2227e" filled="false" stroked="true" strokeweight=".580pt" strokecolor="#000000">
                <v:path arrowok="t"/>
              </v:shape>
            </v:group>
            <v:group style="position:absolute;left:1872;top:2563;width:8484;height:2" coordorigin="1872,2563" coordsize="8484,2">
              <v:shape style="position:absolute;left:1872;top:2563;width:8484;height:2" coordorigin="1872,2563" coordsize="8484,0" path="m1872,2563l10356,2563e" filled="false" stroked="true" strokeweight=".580pt" strokecolor="#000000">
                <v:path arrowok="t"/>
              </v:shape>
            </v:group>
            <v:group style="position:absolute;left:1872;top:3228;width:8484;height:2" coordorigin="1872,3228" coordsize="8484,2">
              <v:shape style="position:absolute;left:1872;top:3228;width:8484;height:2" coordorigin="1872,3228" coordsize="8484,0" path="m1872,3228l10356,3228e" filled="false" stroked="true" strokeweight=".580pt" strokecolor="#000000">
                <v:path arrowok="t"/>
              </v:shape>
            </v:group>
            <v:group style="position:absolute;left:1872;top:3564;width:8484;height:2" coordorigin="1872,3564" coordsize="8484,2">
              <v:shape style="position:absolute;left:1872;top:3564;width:8484;height:2" coordorigin="1872,3564" coordsize="8484,0" path="m1872,3564l10356,3564e" filled="false" stroked="true" strokeweight=".580pt" strokecolor="#000000">
                <v:path arrowok="t"/>
              </v:shape>
            </v:group>
            <v:group style="position:absolute;left:1872;top:3900;width:8484;height:2" coordorigin="1872,3900" coordsize="8484,2">
              <v:shape style="position:absolute;left:1872;top:3900;width:8484;height:2" coordorigin="1872,3900" coordsize="8484,0" path="m1872,3900l10356,3900e" filled="false" stroked="true" strokeweight=".580pt" strokecolor="#000000">
                <v:path arrowok="t"/>
              </v:shape>
            </v:group>
            <v:group style="position:absolute;left:1872;top:4238;width:8484;height:2" coordorigin="1872,4238" coordsize="8484,2">
              <v:shape style="position:absolute;left:1872;top:4238;width:8484;height:2" coordorigin="1872,4238" coordsize="8484,0" path="m1872,4238l10356,4238e" filled="false" stroked="true" strokeweight=".580pt" strokecolor="#000000">
                <v:path arrowok="t"/>
              </v:shape>
            </v:group>
            <v:group style="position:absolute;left:1872;top:5230;width:8484;height:2" coordorigin="1872,5230" coordsize="8484,2">
              <v:shape style="position:absolute;left:1872;top:5230;width:8484;height:2" coordorigin="1872,5230" coordsize="8484,0" path="m1872,5230l10356,5230e" filled="false" stroked="true" strokeweight=".580pt" strokecolor="#000000">
                <v:path arrowok="t"/>
              </v:shape>
            </v:group>
            <v:group style="position:absolute;left:1872;top:8976;width:8484;height:2" coordorigin="1872,8976" coordsize="8484,2">
              <v:shape style="position:absolute;left:1872;top:8976;width:8484;height:2" coordorigin="1872,8976" coordsize="8484,0" path="m1872,8976l10356,8976e" filled="false" stroked="true" strokeweight=".580pt" strokecolor="#000000">
                <v:path arrowok="t"/>
              </v:shape>
            </v:group>
            <v:group style="position:absolute;left:1872;top:13031;width:8484;height:2" coordorigin="1872,13031" coordsize="8484,2">
              <v:shape style="position:absolute;left:1872;top:13031;width:8484;height:2" coordorigin="1872,13031" coordsize="8484,0" path="m1872,13031l10356,13031e" filled="false" stroked="true" strokeweight=".46pt" strokecolor="#000000">
                <v:path arrowok="t"/>
              </v:shape>
              <v:shape style="position:absolute;left:3974;top:5237;width:5542;height:3605" type="#_x0000_t75" stroked="false">
                <v:imagedata r:id="rId9" o:title=""/>
              </v:shape>
              <v:shape style="position:absolute;left:4267;top:8981;width:3286;height:3919" type="#_x0000_t75" stroked="false">
                <v:imagedata r:id="rId10" o:title="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99.75pt;height:22.35pt;mso-position-horizontal-relative:page;mso-position-vertical-relative:page;z-index:-49096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89.040001pt;width:324.1pt;height:22.35pt;mso-position-horizontal-relative:page;mso-position-vertical-relative:page;z-index:-49072" type="#_x0000_t202" filled="false" stroked="false">
            <v:textbox inset="0,0,0,0">
              <w:txbxContent>
                <w:p>
                  <w:pPr>
                    <w:spacing w:line="250" w:lineRule="auto" w:before="11"/>
                    <w:ind w:left="100" w:right="211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NATIONAL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BUSINESS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COMPETITION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2018:</w:t>
                  </w:r>
                  <w:r>
                    <w:rPr>
                      <w:rFonts w:ascii="Trebuchet MS"/>
                      <w:b/>
                      <w:spacing w:val="-1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LOMBA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PERANCANGAN</w:t>
                  </w:r>
                  <w:r>
                    <w:rPr>
                      <w:rFonts w:ascii="Trebuchet MS"/>
                      <w:b/>
                      <w:spacing w:val="36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PRODUK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TINGKAT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NASIONAL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11.360001pt;width:99.75pt;height:16.8pt;mso-position-horizontal-relative:page;mso-position-vertical-relative:page;z-index:-49048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11.360001pt;width:324.1pt;height:16.8pt;mso-position-horizontal-relative:page;mso-position-vertical-relative:page;z-index:-4902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1st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Place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Winner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8.160004pt;width:99.75pt;height:33.25pt;mso-position-horizontal-relative:page;mso-position-vertical-relative:page;z-index:-49000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28.160004pt;width:324.1pt;height:33.25pt;mso-position-horizontal-relative:page;mso-position-vertical-relative:page;z-index:-48976" type="#_x0000_t202" filled="false" stroked="false">
            <v:textbox inset="0,0,0,0">
              <w:txbxContent>
                <w:p>
                  <w:pPr>
                    <w:pStyle w:val="BodyText"/>
                    <w:spacing w:line="374" w:lineRule="auto" w:before="14"/>
                    <w:ind w:right="76"/>
                    <w:jc w:val="left"/>
                  </w:pPr>
                  <w:r>
                    <w:rPr>
                      <w:spacing w:val="-1"/>
                      <w:w w:val="105"/>
                    </w:rPr>
                    <w:t>Analyzing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Trends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Create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Efficient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Effective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Global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Marketing</w:t>
                  </w:r>
                  <w:r>
                    <w:rPr>
                      <w:spacing w:val="50"/>
                      <w:w w:val="104"/>
                    </w:rPr>
                    <w:t> </w:t>
                  </w:r>
                  <w:r>
                    <w:rPr>
                      <w:w w:val="105"/>
                    </w:rPr>
                    <w:t>Strategy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Digital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Era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61.399994pt;width:99.75pt;height:16.8pt;mso-position-horizontal-relative:page;mso-position-vertical-relative:page;z-index:-48952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61.399994pt;width:324.1pt;height:16.8pt;mso-position-horizontal-relative:page;mso-position-vertical-relative:page;z-index:-4892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Telkom</w:t>
                  </w:r>
                  <w:r>
                    <w:rPr>
                      <w:spacing w:val="-1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University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78.199997pt;width:99.75pt;height:16.8pt;mso-position-horizontal-relative:page;mso-position-vertical-relative:page;z-index:-48904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78.199997pt;width:324.1pt;height:16.8pt;mso-position-horizontal-relative:page;mso-position-vertical-relative:page;z-index:-4888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;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Telkom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University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Trans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Luxury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Hotel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95pt;width:99.75pt;height:16.95pt;mso-position-horizontal-relative:page;mso-position-vertical-relative:page;z-index:-48856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95pt;width:324.1pt;height:16.95pt;mso-position-horizontal-relative:page;mso-position-vertical-relative:page;z-index:-4883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Tim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11.919998pt;width:99.75pt;height:49.6pt;mso-position-horizontal-relative:page;mso-position-vertical-relative:page;z-index:-48808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11.919998pt;width:324.1pt;height:49.6pt;mso-position-horizontal-relative:page;mso-position-vertical-relative:page;z-index:-48784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01" w:val="left" w:leader="none"/>
                    </w:tabs>
                    <w:spacing w:line="240" w:lineRule="auto" w:before="11" w:after="0"/>
                    <w:ind w:left="400" w:right="0" w:hanging="266"/>
                    <w:jc w:val="left"/>
                  </w:pPr>
                  <w:r>
                    <w:rPr>
                      <w:w w:val="105"/>
                    </w:rPr>
                    <w:t>Rendy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01" w:val="left" w:leader="none"/>
                    </w:tabs>
                    <w:spacing w:line="240" w:lineRule="auto" w:before="119" w:after="0"/>
                    <w:ind w:left="400" w:right="0" w:hanging="266"/>
                    <w:jc w:val="left"/>
                  </w:pPr>
                  <w:r>
                    <w:rPr>
                      <w:spacing w:val="-1"/>
                      <w:w w:val="105"/>
                    </w:rPr>
                    <w:t>Nadya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Anjani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401" w:val="left" w:leader="none"/>
                    </w:tabs>
                    <w:spacing w:line="240" w:lineRule="auto" w:before="117" w:after="0"/>
                    <w:ind w:left="400" w:right="0" w:hanging="266"/>
                    <w:jc w:val="left"/>
                  </w:pPr>
                  <w:r>
                    <w:rPr>
                      <w:w w:val="105"/>
                    </w:rPr>
                    <w:t>Stevanus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Febrianto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Mesin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61.480011pt;width:99.75pt;height:187.35pt;mso-position-horizontal-relative:page;mso-position-vertical-relative:page;z-index:-48760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61.480011pt;width:324.1pt;height:187.35pt;mso-position-horizontal-relative:page;mso-position-vertical-relative:page;z-index:-487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448.799988pt;width:99.75pt;height:202.75pt;mso-position-horizontal-relative:page;mso-position-vertical-relative:page;z-index:-48712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448.799988pt;width:324.1pt;height:202.75pt;mso-position-horizontal-relative:page;mso-position-vertical-relative:page;z-index:-486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520.8pt;mso-position-horizontal-relative:page;mso-position-vertical-relative:page;z-index:-48664" coordorigin="1866,1775" coordsize="8496,10416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10395" coordorigin="1877,1786" coordsize="2,10395">
              <v:shape style="position:absolute;left:1877;top:1786;width:2;height:10395" coordorigin="1877,1786" coordsize="0,10395" path="m1877,1786l1877,12180e" filled="false" stroked="true" strokeweight=".580pt" strokecolor="#000000">
                <v:path arrowok="t"/>
              </v:shape>
            </v:group>
            <v:group style="position:absolute;left:3871;top:1786;width:2;height:10395" coordorigin="3871,1786" coordsize="2,10395">
              <v:shape style="position:absolute;left:3871;top:1786;width:2;height:10395" coordorigin="3871,1786" coordsize="0,10395" path="m3871,1786l3871,12180e" filled="false" stroked="true" strokeweight=".580pt" strokecolor="#000000">
                <v:path arrowok="t"/>
              </v:shape>
            </v:group>
            <v:group style="position:absolute;left:10352;top:1786;width:2;height:10395" coordorigin="10352,1786" coordsize="2,10395">
              <v:shape style="position:absolute;left:10352;top:1786;width:2;height:10395" coordorigin="10352,1786" coordsize="0,10395" path="m10352,1786l10352,12180e" filled="false" stroked="true" strokeweight=".46pt" strokecolor="#000000">
                <v:path arrowok="t"/>
              </v:shape>
            </v:group>
            <v:group style="position:absolute;left:1872;top:2227;width:8484;height:2" coordorigin="1872,2227" coordsize="8484,2">
              <v:shape style="position:absolute;left:1872;top:2227;width:8484;height:2" coordorigin="1872,2227" coordsize="8484,0" path="m1872,2227l10356,2227e" filled="false" stroked="true" strokeweight=".580pt" strokecolor="#000000">
                <v:path arrowok="t"/>
              </v:shape>
            </v:group>
            <v:group style="position:absolute;left:1872;top:2563;width:8484;height:2" coordorigin="1872,2563" coordsize="8484,2">
              <v:shape style="position:absolute;left:1872;top:2563;width:8484;height:2" coordorigin="1872,2563" coordsize="8484,0" path="m1872,2563l10356,2563e" filled="false" stroked="true" strokeweight=".580pt" strokecolor="#000000">
                <v:path arrowok="t"/>
              </v:shape>
            </v:group>
            <v:group style="position:absolute;left:1872;top:3228;width:8484;height:2" coordorigin="1872,3228" coordsize="8484,2">
              <v:shape style="position:absolute;left:1872;top:3228;width:8484;height:2" coordorigin="1872,3228" coordsize="8484,0" path="m1872,3228l10356,3228e" filled="false" stroked="true" strokeweight=".580pt" strokecolor="#000000">
                <v:path arrowok="t"/>
              </v:shape>
            </v:group>
            <v:group style="position:absolute;left:1872;top:3564;width:8484;height:2" coordorigin="1872,3564" coordsize="8484,2">
              <v:shape style="position:absolute;left:1872;top:3564;width:8484;height:2" coordorigin="1872,3564" coordsize="8484,0" path="m1872,3564l10356,3564e" filled="false" stroked="true" strokeweight=".580pt" strokecolor="#000000">
                <v:path arrowok="t"/>
              </v:shape>
            </v:group>
            <v:group style="position:absolute;left:1872;top:3900;width:8484;height:2" coordorigin="1872,3900" coordsize="8484,2">
              <v:shape style="position:absolute;left:1872;top:3900;width:8484;height:2" coordorigin="1872,3900" coordsize="8484,0" path="m1872,3900l10356,3900e" filled="false" stroked="true" strokeweight=".580pt" strokecolor="#000000">
                <v:path arrowok="t"/>
              </v:shape>
            </v:group>
            <v:group style="position:absolute;left:1872;top:4238;width:8484;height:2" coordorigin="1872,4238" coordsize="8484,2">
              <v:shape style="position:absolute;left:1872;top:4238;width:8484;height:2" coordorigin="1872,4238" coordsize="8484,0" path="m1872,4238l10356,4238e" filled="false" stroked="true" strokeweight=".580pt" strokecolor="#000000">
                <v:path arrowok="t"/>
              </v:shape>
            </v:group>
            <v:group style="position:absolute;left:1872;top:5230;width:8484;height:2" coordorigin="1872,5230" coordsize="8484,2">
              <v:shape style="position:absolute;left:1872;top:5230;width:8484;height:2" coordorigin="1872,5230" coordsize="8484,0" path="m1872,5230l10356,5230e" filled="false" stroked="true" strokeweight=".580pt" strokecolor="#000000">
                <v:path arrowok="t"/>
              </v:shape>
            </v:group>
            <v:group style="position:absolute;left:1872;top:10526;width:8484;height:2" coordorigin="1872,10526" coordsize="8484,2">
              <v:shape style="position:absolute;left:1872;top:10526;width:8484;height:2" coordorigin="1872,10526" coordsize="8484,0" path="m1872,10526l10356,10526e" filled="false" stroked="true" strokeweight=".580pt" strokecolor="#000000">
                <v:path arrowok="t"/>
              </v:shape>
            </v:group>
            <v:group style="position:absolute;left:1872;top:12185;width:8484;height:2" coordorigin="1872,12185" coordsize="8484,2">
              <v:shape style="position:absolute;left:1872;top:12185;width:8484;height:2" coordorigin="1872,12185" coordsize="8484,0" path="m1872,12185l10356,12185e" filled="false" stroked="true" strokeweight=".580pt" strokecolor="#000000">
                <v:path arrowok="t"/>
              </v:shape>
              <v:shape style="position:absolute;left:3974;top:5237;width:5174;height:5146" type="#_x0000_t75" stroked="false">
                <v:imagedata r:id="rId11" o:title=""/>
              </v:shape>
              <v:shape style="position:absolute;left:4267;top:10531;width:1663;height:1510" type="#_x0000_t75" stroked="false">
                <v:imagedata r:id="rId12" o:title="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99.75pt;height:22.35pt;mso-position-horizontal-relative:page;mso-position-vertical-relative:page;z-index:-48640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89.040001pt;width:324.1pt;height:22.35pt;mso-position-horizontal-relative:page;mso-position-vertical-relative:page;z-index:-48616" type="#_x0000_t202" filled="false" stroked="false">
            <v:textbox inset="0,0,0,0">
              <w:txbxContent>
                <w:p>
                  <w:pPr>
                    <w:spacing w:line="250" w:lineRule="auto" w:before="11"/>
                    <w:ind w:left="100" w:right="211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IOM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MUHAMMADIYAH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ENGINEERS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ACTION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2018: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LOMBA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PERANCANGAN</w:t>
                  </w:r>
                  <w:r>
                    <w:rPr>
                      <w:rFonts w:ascii="Trebuchet MS"/>
                      <w:b/>
                      <w:spacing w:val="30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PRODUK</w:t>
                  </w:r>
                  <w:r>
                    <w:rPr>
                      <w:rFonts w:ascii="Trebuchet MS"/>
                      <w:b/>
                      <w:spacing w:val="-14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b/>
                      <w:spacing w:val="-1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TINGKAT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INTERNASIONAL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11.360001pt;width:99.75pt;height:16.8pt;mso-position-horizontal-relative:page;mso-position-vertical-relative:page;z-index:-48592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11.360001pt;width:324.1pt;height:16.8pt;mso-position-horizontal-relative:page;mso-position-vertical-relative:page;z-index:-4856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1st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Place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Winner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8.160004pt;width:99.75pt;height:33.25pt;mso-position-horizontal-relative:page;mso-position-vertical-relative:page;z-index:-48544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28.160004pt;width:324.1pt;height:33.25pt;mso-position-horizontal-relative:page;mso-position-vertical-relative:page;z-index:-48520" type="#_x0000_t202" filled="false" stroked="false">
            <v:textbox inset="0,0,0,0">
              <w:txbxContent>
                <w:p>
                  <w:pPr>
                    <w:pStyle w:val="BodyText"/>
                    <w:spacing w:line="374" w:lineRule="auto" w:before="14"/>
                    <w:ind w:right="76"/>
                    <w:jc w:val="left"/>
                  </w:pPr>
                  <w:r>
                    <w:rPr>
                      <w:spacing w:val="-1"/>
                      <w:w w:val="105"/>
                    </w:rPr>
                    <w:t>lomba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menulis</w:t>
                  </w:r>
                  <w:r>
                    <w:rPr>
                      <w:spacing w:val="4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essay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inovasi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mewujudkan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indonesia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emas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2045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oleh</w:t>
                  </w:r>
                  <w:r>
                    <w:rPr>
                      <w:spacing w:val="24"/>
                      <w:w w:val="104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milenials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61.399994pt;width:99.75pt;height:16.8pt;mso-position-horizontal-relative:page;mso-position-vertical-relative:page;z-index:-48496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61.399994pt;width:324.1pt;height:16.8pt;mso-position-horizontal-relative:page;mso-position-vertical-relative:page;z-index:-4847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BEM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FT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UNIVERSITAS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MUHAMMADIYAH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JAYAKARTA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78.199997pt;width:99.75pt;height:16.8pt;mso-position-horizontal-relative:page;mso-position-vertical-relative:page;z-index:-48448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78.199997pt;width:324.1pt;height:16.8pt;mso-position-horizontal-relative:page;mso-position-vertical-relative:page;z-index:-4842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09.00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WIB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–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selesai,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Aula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FT-UMJ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95pt;width:99.75pt;height:16.95pt;mso-position-horizontal-relative:page;mso-position-vertical-relative:page;z-index:-48400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95pt;width:324.1pt;height:16.95pt;mso-position-horizontal-relative:page;mso-position-vertical-relative:page;z-index:-4837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Tim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11.919998pt;width:99.75pt;height:49.6pt;mso-position-horizontal-relative:page;mso-position-vertical-relative:page;z-index:-48352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11.919998pt;width:324.1pt;height:49.6pt;mso-position-horizontal-relative:page;mso-position-vertical-relative:page;z-index:-48328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01" w:val="left" w:leader="none"/>
                    </w:tabs>
                    <w:spacing w:line="240" w:lineRule="auto" w:before="11" w:after="0"/>
                    <w:ind w:left="400" w:right="0" w:hanging="266"/>
                    <w:jc w:val="left"/>
                  </w:pPr>
                  <w:r>
                    <w:rPr>
                      <w:w w:val="105"/>
                    </w:rPr>
                    <w:t>James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Wijaya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01" w:val="left" w:leader="none"/>
                    </w:tabs>
                    <w:spacing w:line="240" w:lineRule="auto" w:before="119" w:after="0"/>
                    <w:ind w:left="400" w:right="0" w:hanging="266"/>
                    <w:jc w:val="left"/>
                  </w:pPr>
                  <w:r>
                    <w:rPr>
                      <w:spacing w:val="-1"/>
                      <w:w w:val="105"/>
                    </w:rPr>
                    <w:t>Harry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James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Cho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01" w:val="left" w:leader="none"/>
                    </w:tabs>
                    <w:spacing w:line="240" w:lineRule="auto" w:before="117" w:after="0"/>
                    <w:ind w:left="400" w:right="0" w:hanging="266"/>
                    <w:jc w:val="left"/>
                  </w:pPr>
                  <w:r>
                    <w:rPr>
                      <w:w w:val="105"/>
                    </w:rPr>
                    <w:t>Ahmad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Ilham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Ali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Yafi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61.480011pt;width:99.75pt;height:264.850pt;mso-position-horizontal-relative:page;mso-position-vertical-relative:page;z-index:-48304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61.480011pt;width:324.1pt;height:264.850pt;mso-position-horizontal-relative:page;mso-position-vertical-relative:page;z-index:-482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526.320007pt;width:99.75pt;height:82.95pt;mso-position-horizontal-relative:page;mso-position-vertical-relative:page;z-index:-48256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526.320007pt;width:324.1pt;height:82.95pt;mso-position-horizontal-relative:page;mso-position-vertical-relative:page;z-index:-482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596.65pt;mso-position-horizontal-relative:page;mso-position-vertical-relative:page;z-index:-48208" coordorigin="1866,1775" coordsize="8496,11933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11914" coordorigin="1877,1786" coordsize="2,11914">
              <v:shape style="position:absolute;left:1877;top:1786;width:2;height:11914" coordorigin="1877,1786" coordsize="0,11914" path="m1877,1786l1877,13699e" filled="false" stroked="true" strokeweight=".580pt" strokecolor="#000000">
                <v:path arrowok="t"/>
              </v:shape>
            </v:group>
            <v:group style="position:absolute;left:3871;top:1786;width:2;height:11914" coordorigin="3871,1786" coordsize="2,11914">
              <v:shape style="position:absolute;left:3871;top:1786;width:2;height:11914" coordorigin="3871,1786" coordsize="0,11914" path="m3871,1786l3871,13699e" filled="false" stroked="true" strokeweight=".580pt" strokecolor="#000000">
                <v:path arrowok="t"/>
              </v:shape>
            </v:group>
            <v:group style="position:absolute;left:10352;top:1786;width:2;height:11914" coordorigin="10352,1786" coordsize="2,11914">
              <v:shape style="position:absolute;left:10352;top:1786;width:2;height:11914" coordorigin="10352,1786" coordsize="0,11914" path="m10352,1786l10352,13699e" filled="false" stroked="true" strokeweight=".46pt" strokecolor="#000000">
                <v:path arrowok="t"/>
              </v:shape>
            </v:group>
            <v:group style="position:absolute;left:1872;top:2227;width:8484;height:2" coordorigin="1872,2227" coordsize="8484,2">
              <v:shape style="position:absolute;left:1872;top:2227;width:8484;height:2" coordorigin="1872,2227" coordsize="8484,0" path="m1872,2227l10356,2227e" filled="false" stroked="true" strokeweight=".580pt" strokecolor="#000000">
                <v:path arrowok="t"/>
              </v:shape>
            </v:group>
            <v:group style="position:absolute;left:1872;top:2563;width:8484;height:2" coordorigin="1872,2563" coordsize="8484,2">
              <v:shape style="position:absolute;left:1872;top:2563;width:8484;height:2" coordorigin="1872,2563" coordsize="8484,0" path="m1872,2563l10356,2563e" filled="false" stroked="true" strokeweight=".580pt" strokecolor="#000000">
                <v:path arrowok="t"/>
              </v:shape>
            </v:group>
            <v:group style="position:absolute;left:1872;top:2902;width:8484;height:2" coordorigin="1872,2902" coordsize="8484,2">
              <v:shape style="position:absolute;left:1872;top:2902;width:8484;height:2" coordorigin="1872,2902" coordsize="8484,0" path="m1872,2902l10356,2902e" filled="false" stroked="true" strokeweight=".580pt" strokecolor="#000000">
                <v:path arrowok="t"/>
              </v:shape>
            </v:group>
            <v:group style="position:absolute;left:1872;top:3238;width:8484;height:2" coordorigin="1872,3238" coordsize="8484,2">
              <v:shape style="position:absolute;left:1872;top:3238;width:8484;height:2" coordorigin="1872,3238" coordsize="8484,0" path="m1872,3238l10356,3238e" filled="false" stroked="true" strokeweight=".580pt" strokecolor="#000000">
                <v:path arrowok="t"/>
              </v:shape>
            </v:group>
            <v:group style="position:absolute;left:1872;top:3574;width:8484;height:2" coordorigin="1872,3574" coordsize="8484,2">
              <v:shape style="position:absolute;left:1872;top:3574;width:8484;height:2" coordorigin="1872,3574" coordsize="8484,0" path="m1872,3574l10356,3574e" filled="false" stroked="true" strokeweight=".580pt" strokecolor="#000000">
                <v:path arrowok="t"/>
              </v:shape>
            </v:group>
            <v:group style="position:absolute;left:1872;top:3912;width:8484;height:2" coordorigin="1872,3912" coordsize="8484,2">
              <v:shape style="position:absolute;left:1872;top:3912;width:8484;height:2" coordorigin="1872,3912" coordsize="8484,0" path="m1872,3912l10356,3912e" filled="false" stroked="true" strokeweight=".580pt" strokecolor="#000000">
                <v:path arrowok="t"/>
              </v:shape>
            </v:group>
            <v:group style="position:absolute;left:1872;top:4574;width:8484;height:2" coordorigin="1872,4574" coordsize="8484,2">
              <v:shape style="position:absolute;left:1872;top:4574;width:8484;height:2" coordorigin="1872,4574" coordsize="8484,0" path="m1872,4574l10356,4574e" filled="false" stroked="true" strokeweight=".580pt" strokecolor="#000000">
                <v:path arrowok="t"/>
              </v:shape>
            </v:group>
            <v:group style="position:absolute;left:1872;top:11141;width:8484;height:2" coordorigin="1872,11141" coordsize="8484,2">
              <v:shape style="position:absolute;left:1872;top:11141;width:8484;height:2" coordorigin="1872,11141" coordsize="8484,0" path="m1872,11141l10356,11141e" filled="false" stroked="true" strokeweight=".580pt" strokecolor="#000000">
                <v:path arrowok="t"/>
              </v:shape>
            </v:group>
            <v:group style="position:absolute;left:1872;top:13703;width:8484;height:2" coordorigin="1872,13703" coordsize="8484,2">
              <v:shape style="position:absolute;left:1872;top:13703;width:8484;height:2" coordorigin="1872,13703" coordsize="8484,0" path="m1872,13703l10356,13703e" filled="false" stroked="true" strokeweight=".46pt" strokecolor="#000000">
                <v:path arrowok="t"/>
              </v:shape>
              <v:shape style="position:absolute;left:3974;top:4582;width:4822;height:6430" type="#_x0000_t75" stroked="false">
                <v:imagedata r:id="rId13" o:title=""/>
              </v:shape>
              <v:shape style="position:absolute;left:4267;top:11146;width:5921;height:2414" type="#_x0000_t75" stroked="false">
                <v:imagedata r:id="rId14" o:title="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99.75pt;height:22.35pt;mso-position-horizontal-relative:page;mso-position-vertical-relative:page;z-index:-48184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89.040001pt;width:324.1pt;height:22.35pt;mso-position-horizontal-relative:page;mso-position-vertical-relative:page;z-index:-48160" type="#_x0000_t202" filled="false" stroked="false">
            <v:textbox inset="0,0,0,0">
              <w:txbxContent>
                <w:p>
                  <w:pPr>
                    <w:spacing w:line="250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ZERO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WASTE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MANAGEMENT</w:t>
                  </w:r>
                  <w:r>
                    <w:rPr>
                      <w:rFonts w:ascii="Trebuchet MS"/>
                      <w:b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COMPETITION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2018:</w:t>
                  </w:r>
                  <w:r>
                    <w:rPr>
                      <w:rFonts w:ascii="Trebuchet MS"/>
                      <w:b/>
                      <w:spacing w:val="-1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LOMBA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PERANCANGAN</w:t>
                  </w:r>
                  <w:r>
                    <w:rPr>
                      <w:rFonts w:ascii="Trebuchet MS"/>
                      <w:b/>
                      <w:spacing w:val="30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PRODUK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TINGKAT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NASIONAL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11.360001pt;width:99.75pt;height:16.8pt;mso-position-horizontal-relative:page;mso-position-vertical-relative:page;z-index:-48136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11.360001pt;width:324.1pt;height:16.8pt;mso-position-horizontal-relative:page;mso-position-vertical-relative:page;z-index:-4811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3rd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Place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Winner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8.160004pt;width:99.75pt;height:16.95pt;mso-position-horizontal-relative:page;mso-position-vertical-relative:page;z-index:-48088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28.160004pt;width:324.1pt;height:16.95pt;mso-position-horizontal-relative:page;mso-position-vertical-relative:page;z-index:-4806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Advance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Material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1"/>
                      <w:w w:val="105"/>
                    </w:rPr>
                    <w:t>for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Independence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1"/>
                      <w:w w:val="105"/>
                    </w:rPr>
                    <w:t>of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Indonesian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Industry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45.080002pt;width:99.75pt;height:16.8pt;mso-position-horizontal-relative:page;mso-position-vertical-relative:page;z-index:-48040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45.080002pt;width:324.1pt;height:16.8pt;mso-position-horizontal-relative:page;mso-position-vertical-relative:page;z-index:-4801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Politeknik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negri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bandung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61.880005pt;width:99.75pt;height:16.8pt;mso-position-horizontal-relative:page;mso-position-vertical-relative:page;z-index:-47992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61.880005pt;width:324.1pt;height:16.8pt;mso-position-horizontal-relative:page;mso-position-vertical-relative:page;z-index:-4796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13-14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Oktober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2018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Politeknik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negri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bandung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78.679993pt;width:99.75pt;height:16.95pt;mso-position-horizontal-relative:page;mso-position-vertical-relative:page;z-index:-47944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78.679993pt;width:324.1pt;height:16.95pt;mso-position-horizontal-relative:page;mso-position-vertical-relative:page;z-index:-4792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Tim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95.600006pt;width:99.75pt;height:33.15pt;mso-position-horizontal-relative:page;mso-position-vertical-relative:page;z-index:-47896" type="#_x0000_t202" filled="false" stroked="false">
            <v:textbox inset="0,0,0,0">
              <w:txbxContent>
                <w:p>
                  <w:pPr>
                    <w:spacing w:line="374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95.600006pt;width:324.1pt;height:33.15pt;mso-position-horizontal-relative:page;mso-position-vertical-relative:page;z-index:-47872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01" w:val="left" w:leader="none"/>
                    </w:tabs>
                    <w:spacing w:line="240" w:lineRule="auto" w:before="11" w:after="0"/>
                    <w:ind w:left="400" w:right="0" w:hanging="266"/>
                    <w:jc w:val="left"/>
                  </w:pPr>
                  <w:r>
                    <w:rPr>
                      <w:w w:val="105"/>
                    </w:rPr>
                    <w:t>Michael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Soegiri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401" w:val="left" w:leader="none"/>
                    </w:tabs>
                    <w:spacing w:line="240" w:lineRule="auto" w:before="117" w:after="0"/>
                    <w:ind w:left="400" w:right="0" w:hanging="266"/>
                    <w:jc w:val="left"/>
                  </w:pPr>
                  <w:r>
                    <w:rPr>
                      <w:spacing w:val="-1"/>
                      <w:w w:val="105"/>
                    </w:rPr>
                    <w:t>Nicholas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Riyadi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Kimia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28.720001pt;width:99.75pt;height:328.35pt;mso-position-horizontal-relative:page;mso-position-vertical-relative:page;z-index:-47848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28.720001pt;width:324.1pt;height:328.35pt;mso-position-horizontal-relative:page;mso-position-vertical-relative:page;z-index:-478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557.039978pt;width:99.75pt;height:128.1pt;mso-position-horizontal-relative:page;mso-position-vertical-relative:page;z-index:-47800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557.039978pt;width:324.1pt;height:128.1pt;mso-position-horizontal-relative:page;mso-position-vertical-relative:page;z-index:-477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497.65pt;mso-position-horizontal-relative:page;mso-position-vertical-relative:page;z-index:-47752" coordorigin="1866,1775" coordsize="8496,9953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9932" coordorigin="1877,1786" coordsize="2,9932">
              <v:shape style="position:absolute;left:1877;top:1786;width:2;height:9932" coordorigin="1877,1786" coordsize="0,9932" path="m1877,1786l1877,11717e" filled="false" stroked="true" strokeweight=".580pt" strokecolor="#000000">
                <v:path arrowok="t"/>
              </v:shape>
            </v:group>
            <v:group style="position:absolute;left:3871;top:1786;width:2;height:9932" coordorigin="3871,1786" coordsize="2,9932">
              <v:shape style="position:absolute;left:3871;top:1786;width:2;height:9932" coordorigin="3871,1786" coordsize="0,9932" path="m3871,1786l3871,11717e" filled="false" stroked="true" strokeweight=".580pt" strokecolor="#000000">
                <v:path arrowok="t"/>
              </v:shape>
            </v:group>
            <v:group style="position:absolute;left:10352;top:1786;width:2;height:9932" coordorigin="10352,1786" coordsize="2,9932">
              <v:shape style="position:absolute;left:10352;top:1786;width:2;height:9932" coordorigin="10352,1786" coordsize="0,9932" path="m10352,1786l10352,11717e" filled="false" stroked="true" strokeweight=".46pt" strokecolor="#000000">
                <v:path arrowok="t"/>
              </v:shape>
            </v:group>
            <v:group style="position:absolute;left:1872;top:2227;width:8484;height:2" coordorigin="1872,2227" coordsize="8484,2">
              <v:shape style="position:absolute;left:1872;top:2227;width:8484;height:2" coordorigin="1872,2227" coordsize="8484,0" path="m1872,2227l10356,2227e" filled="false" stroked="true" strokeweight=".580pt" strokecolor="#000000">
                <v:path arrowok="t"/>
              </v:shape>
            </v:group>
            <v:group style="position:absolute;left:1872;top:2563;width:8484;height:2" coordorigin="1872,2563" coordsize="8484,2">
              <v:shape style="position:absolute;left:1872;top:2563;width:8484;height:2" coordorigin="1872,2563" coordsize="8484,0" path="m1872,2563l10356,2563e" filled="false" stroked="true" strokeweight=".580pt" strokecolor="#000000">
                <v:path arrowok="t"/>
              </v:shape>
            </v:group>
            <v:group style="position:absolute;left:1872;top:3556;width:8484;height:2" coordorigin="1872,3556" coordsize="8484,2">
              <v:shape style="position:absolute;left:1872;top:3556;width:8484;height:2" coordorigin="1872,3556" coordsize="8484,0" path="m1872,3556l10356,3556e" filled="false" stroked="true" strokeweight=".46pt" strokecolor="#000000">
                <v:path arrowok="t"/>
              </v:shape>
            </v:group>
            <v:group style="position:absolute;left:1872;top:3892;width:8484;height:2" coordorigin="1872,3892" coordsize="8484,2">
              <v:shape style="position:absolute;left:1872;top:3892;width:8484;height:2" coordorigin="1872,3892" coordsize="8484,0" path="m1872,3892l10356,3892e" filled="false" stroked="true" strokeweight=".46pt" strokecolor="#000000">
                <v:path arrowok="t"/>
              </v:shape>
            </v:group>
            <v:group style="position:absolute;left:1872;top:4230;width:8484;height:2" coordorigin="1872,4230" coordsize="8484,2">
              <v:shape style="position:absolute;left:1872;top:4230;width:8484;height:2" coordorigin="1872,4230" coordsize="8484,0" path="m1872,4230l10356,4230e" filled="false" stroked="true" strokeweight=".46pt" strokecolor="#000000">
                <v:path arrowok="t"/>
              </v:shape>
            </v:group>
            <v:group style="position:absolute;left:1872;top:4566;width:8484;height:2" coordorigin="1872,4566" coordsize="8484,2">
              <v:shape style="position:absolute;left:1872;top:4566;width:8484;height:2" coordorigin="1872,4566" coordsize="8484,0" path="m1872,4566l10356,4566e" filled="false" stroked="true" strokeweight=".46pt" strokecolor="#000000">
                <v:path arrowok="t"/>
              </v:shape>
            </v:group>
            <v:group style="position:absolute;left:1872;top:5230;width:8484;height:2" coordorigin="1872,5230" coordsize="8484,2">
              <v:shape style="position:absolute;left:1872;top:5230;width:8484;height:2" coordorigin="1872,5230" coordsize="8484,0" path="m1872,5230l10356,5230e" filled="false" stroked="true" strokeweight=".580pt" strokecolor="#000000">
                <v:path arrowok="t"/>
              </v:shape>
            </v:group>
            <v:group style="position:absolute;left:1872;top:8563;width:8484;height:2" coordorigin="1872,8563" coordsize="8484,2">
              <v:shape style="position:absolute;left:1872;top:8563;width:8484;height:2" coordorigin="1872,8563" coordsize="8484,0" path="m1872,8563l10356,8563e" filled="false" stroked="true" strokeweight=".580pt" strokecolor="#000000">
                <v:path arrowok="t"/>
              </v:shape>
            </v:group>
            <v:group style="position:absolute;left:1872;top:11722;width:8484;height:2" coordorigin="1872,11722" coordsize="8484,2">
              <v:shape style="position:absolute;left:1872;top:11722;width:8484;height:2" coordorigin="1872,11722" coordsize="8484,0" path="m1872,11722l10356,11722e" filled="false" stroked="true" strokeweight=".580pt" strokecolor="#000000">
                <v:path arrowok="t"/>
              </v:shape>
              <v:shape style="position:absolute;left:3974;top:5237;width:4798;height:3197" type="#_x0000_t75" stroked="false">
                <v:imagedata r:id="rId15" o:title=""/>
              </v:shape>
              <v:shape style="position:absolute;left:4267;top:8570;width:3022;height:3022" type="#_x0000_t75" stroked="false">
                <v:imagedata r:id="rId16" o:title="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99.75pt;height:22.35pt;mso-position-horizontal-relative:page;mso-position-vertical-relative:page;z-index:-47728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89.040001pt;width:324.1pt;height:22.35pt;mso-position-horizontal-relative:page;mso-position-vertical-relative:page;z-index:-47704" type="#_x0000_t202" filled="false" stroked="false">
            <v:textbox inset="0,0,0,0">
              <w:txbxContent>
                <w:p>
                  <w:pPr>
                    <w:spacing w:line="250" w:lineRule="auto" w:before="11"/>
                    <w:ind w:left="100" w:right="76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NATIONAL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SAFETY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COMPETITION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2018:</w:t>
                  </w:r>
                  <w:r>
                    <w:rPr>
                      <w:rFonts w:ascii="Trebuchet MS"/>
                      <w:b/>
                      <w:spacing w:val="-1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LOMBA</w:t>
                  </w:r>
                  <w:r>
                    <w:rPr>
                      <w:rFonts w:ascii="Trebuchet MS"/>
                      <w:b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PERANCANGAN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PRODUK</w:t>
                  </w:r>
                  <w:r>
                    <w:rPr>
                      <w:rFonts w:ascii="Trebuchet MS"/>
                      <w:b/>
                      <w:spacing w:val="55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b/>
                      <w:spacing w:val="-14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TINGKAT</w:t>
                  </w:r>
                  <w:r>
                    <w:rPr>
                      <w:rFonts w:ascii="Trebuchet MS"/>
                      <w:b/>
                      <w:spacing w:val="-15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NASIONAL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11.360001pt;width:99.75pt;height:16.8pt;mso-position-horizontal-relative:page;mso-position-vertical-relative:page;z-index:-47680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11.360001pt;width:324.1pt;height:16.8pt;mso-position-horizontal-relative:page;mso-position-vertical-relative:page;z-index:-4765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1st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Place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Winner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8.160004pt;width:99.75pt;height:49.65pt;mso-position-horizontal-relative:page;mso-position-vertical-relative:page;z-index:-47632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28.160004pt;width:324.1pt;height:49.65pt;mso-position-horizontal-relative:page;mso-position-vertical-relative:page;z-index:-47608" type="#_x0000_t202" filled="false" stroked="false">
            <v:textbox inset="0,0,0,0">
              <w:txbxContent>
                <w:p>
                  <w:pPr>
                    <w:pStyle w:val="BodyText"/>
                    <w:spacing w:line="376" w:lineRule="auto" w:before="14"/>
                    <w:ind w:right="211"/>
                    <w:jc w:val="left"/>
                  </w:pPr>
                  <w:r>
                    <w:rPr>
                      <w:w w:val="105"/>
                    </w:rPr>
                    <w:t>perancangan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sistem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keamanan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pabrik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amonia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berdasarkan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prinsip</w:t>
                  </w:r>
                  <w:r>
                    <w:rPr>
                      <w:spacing w:val="39"/>
                      <w:w w:val="104"/>
                    </w:rPr>
                    <w:t> </w:t>
                  </w:r>
                  <w:r>
                    <w:rPr>
                      <w:w w:val="105"/>
                    </w:rPr>
                    <w:t>inherently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safer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design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sehingga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aman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untuk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pekerja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penduduk</w:t>
                  </w:r>
                  <w:r>
                    <w:rPr>
                      <w:spacing w:val="44"/>
                      <w:w w:val="104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disekitarnya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77.779999pt;width:99.75pt;height:16.8pt;mso-position-horizontal-relative:page;mso-position-vertical-relative:page;z-index:-47584" type="#_x0000_t202" filled="false" stroked="false">
            <v:textbox inset="0,0,0,0">
              <w:txbxContent>
                <w:p>
                  <w:pPr>
                    <w:spacing w:before="12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77.779999pt;width:324.1pt;height:16.8pt;mso-position-horizontal-relative:page;mso-position-vertical-relative:page;z-index:-4756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2"/>
                    <w:ind w:right="0"/>
                    <w:jc w:val="left"/>
                  </w:pP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UGM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94.580002pt;width:99.75pt;height:16.95pt;mso-position-horizontal-relative:page;mso-position-vertical-relative:page;z-index:-47536" type="#_x0000_t202" filled="false" stroked="false">
            <v:textbox inset="0,0,0,0">
              <w:txbxContent>
                <w:p>
                  <w:pPr>
                    <w:spacing w:before="12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94.580002pt;width:324.1pt;height:16.95pt;mso-position-horizontal-relative:page;mso-position-vertical-relative:page;z-index:-4751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2"/>
                    <w:ind w:right="0"/>
                    <w:jc w:val="left"/>
                  </w:pPr>
                  <w:r>
                    <w:rPr>
                      <w:w w:val="105"/>
                    </w:rPr>
                    <w:t>8-10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november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2018.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University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club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hotel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UGM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11.5pt;width:99.75pt;height:16.8pt;mso-position-horizontal-relative:page;mso-position-vertical-relative:page;z-index:-47488" type="#_x0000_t202" filled="false" stroked="false">
            <v:textbox inset="0,0,0,0">
              <w:txbxContent>
                <w:p>
                  <w:pPr>
                    <w:spacing w:before="12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11.5pt;width:324.1pt;height:16.8pt;mso-position-horizontal-relative:page;mso-position-vertical-relative:page;z-index:-4746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2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Tim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28.300003pt;width:99.75pt;height:33.2pt;mso-position-horizontal-relative:page;mso-position-vertical-relative:page;z-index:-47440" type="#_x0000_t202" filled="false" stroked="false">
            <v:textbox inset="0,0,0,0">
              <w:txbxContent>
                <w:p>
                  <w:pPr>
                    <w:spacing w:line="374" w:lineRule="auto" w:before="12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28.300003pt;width:324.1pt;height:33.2pt;mso-position-horizontal-relative:page;mso-position-vertical-relative:page;z-index:-47416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401" w:val="left" w:leader="none"/>
                    </w:tabs>
                    <w:spacing w:line="240" w:lineRule="auto" w:before="12" w:after="0"/>
                    <w:ind w:left="400" w:right="0" w:hanging="266"/>
                    <w:jc w:val="left"/>
                  </w:pPr>
                  <w:r>
                    <w:rPr>
                      <w:w w:val="105"/>
                    </w:rPr>
                    <w:t>Irhas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Santika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Abdullah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401" w:val="left" w:leader="none"/>
                    </w:tabs>
                    <w:spacing w:line="240" w:lineRule="auto" w:before="117" w:after="0"/>
                    <w:ind w:left="400" w:right="0" w:hanging="266"/>
                    <w:jc w:val="left"/>
                  </w:pPr>
                  <w:r>
                    <w:rPr>
                      <w:w w:val="105"/>
                    </w:rPr>
                    <w:t>Dimas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Prasetyo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Adjie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61.480011pt;width:99.75pt;height:166.7pt;mso-position-horizontal-relative:page;mso-position-vertical-relative:page;z-index:-47392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61.480011pt;width:324.1pt;height:166.7pt;mso-position-horizontal-relative:page;mso-position-vertical-relative:page;z-index:-473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428.160004pt;width:99.75pt;height:157.950pt;mso-position-horizontal-relative:page;mso-position-vertical-relative:page;z-index:-47344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428.160004pt;width:324.1pt;height:157.950pt;mso-position-horizontal-relative:page;mso-position-vertical-relative:page;z-index:-473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560.65pt;mso-position-horizontal-relative:page;mso-position-vertical-relative:page;z-index:-47296" coordorigin="1866,1775" coordsize="8496,11213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11192" coordorigin="1877,1786" coordsize="2,11192">
              <v:shape style="position:absolute;left:1877;top:1786;width:2;height:11192" coordorigin="1877,1786" coordsize="0,11192" path="m1877,1786l1877,12977e" filled="false" stroked="true" strokeweight=".580pt" strokecolor="#000000">
                <v:path arrowok="t"/>
              </v:shape>
            </v:group>
            <v:group style="position:absolute;left:3823;top:1786;width:2;height:11192" coordorigin="3823,1786" coordsize="2,11192">
              <v:shape style="position:absolute;left:3823;top:1786;width:2;height:11192" coordorigin="3823,1786" coordsize="0,11192" path="m3823,1786l3823,12977e" filled="false" stroked="true" strokeweight=".580pt" strokecolor="#000000">
                <v:path arrowok="t"/>
              </v:shape>
            </v:group>
            <v:group style="position:absolute;left:10352;top:1786;width:2;height:11192" coordorigin="10352,1786" coordsize="2,11192">
              <v:shape style="position:absolute;left:10352;top:1786;width:2;height:11192" coordorigin="10352,1786" coordsize="0,11192" path="m10352,1786l10352,12977e" filled="false" stroked="true" strokeweight=".46pt" strokecolor="#000000">
                <v:path arrowok="t"/>
              </v:shape>
            </v:group>
            <v:group style="position:absolute;left:1872;top:2227;width:8484;height:2" coordorigin="1872,2227" coordsize="8484,2">
              <v:shape style="position:absolute;left:1872;top:2227;width:8484;height:2" coordorigin="1872,2227" coordsize="8484,0" path="m1872,2227l10356,2227e" filled="false" stroked="true" strokeweight=".580pt" strokecolor="#000000">
                <v:path arrowok="t"/>
              </v:shape>
            </v:group>
            <v:group style="position:absolute;left:1872;top:2563;width:8484;height:2" coordorigin="1872,2563" coordsize="8484,2">
              <v:shape style="position:absolute;left:1872;top:2563;width:8484;height:2" coordorigin="1872,2563" coordsize="8484,0" path="m1872,2563l10356,2563e" filled="false" stroked="true" strokeweight=".580pt" strokecolor="#000000">
                <v:path arrowok="t"/>
              </v:shape>
            </v:group>
            <v:group style="position:absolute;left:1872;top:3556;width:8484;height:2" coordorigin="1872,3556" coordsize="8484,2">
              <v:shape style="position:absolute;left:1872;top:3556;width:8484;height:2" coordorigin="1872,3556" coordsize="8484,0" path="m1872,3556l10356,3556e" filled="false" stroked="true" strokeweight=".46pt" strokecolor="#000000">
                <v:path arrowok="t"/>
              </v:shape>
            </v:group>
            <v:group style="position:absolute;left:1872;top:3892;width:8484;height:2" coordorigin="1872,3892" coordsize="8484,2">
              <v:shape style="position:absolute;left:1872;top:3892;width:8484;height:2" coordorigin="1872,3892" coordsize="8484,0" path="m1872,3892l10356,3892e" filled="false" stroked="true" strokeweight=".46pt" strokecolor="#000000">
                <v:path arrowok="t"/>
              </v:shape>
            </v:group>
            <v:group style="position:absolute;left:1872;top:4230;width:8484;height:2" coordorigin="1872,4230" coordsize="8484,2">
              <v:shape style="position:absolute;left:1872;top:4230;width:8484;height:2" coordorigin="1872,4230" coordsize="8484,0" path="m1872,4230l10356,4230e" filled="false" stroked="true" strokeweight=".46pt" strokecolor="#000000">
                <v:path arrowok="t"/>
              </v:shape>
            </v:group>
            <v:group style="position:absolute;left:1872;top:4566;width:8484;height:2" coordorigin="1872,4566" coordsize="8484,2">
              <v:shape style="position:absolute;left:1872;top:4566;width:8484;height:2" coordorigin="1872,4566" coordsize="8484,0" path="m1872,4566l10356,4566e" filled="false" stroked="true" strokeweight=".46pt" strokecolor="#000000">
                <v:path arrowok="t"/>
              </v:shape>
            </v:group>
            <v:group style="position:absolute;left:1872;top:5230;width:8484;height:2" coordorigin="1872,5230" coordsize="8484,2">
              <v:shape style="position:absolute;left:1872;top:5230;width:8484;height:2" coordorigin="1872,5230" coordsize="8484,0" path="m1872,5230l10356,5230e" filled="false" stroked="true" strokeweight=".580pt" strokecolor="#000000">
                <v:path arrowok="t"/>
              </v:shape>
            </v:group>
            <v:group style="position:absolute;left:1872;top:9823;width:8484;height:2" coordorigin="1872,9823" coordsize="8484,2">
              <v:shape style="position:absolute;left:1872;top:9823;width:8484;height:2" coordorigin="1872,9823" coordsize="8484,0" path="m1872,9823l10356,9823e" filled="false" stroked="true" strokeweight=".580pt" strokecolor="#000000">
                <v:path arrowok="t"/>
              </v:shape>
            </v:group>
            <v:group style="position:absolute;left:1872;top:12982;width:8484;height:2" coordorigin="1872,12982" coordsize="8484,2">
              <v:shape style="position:absolute;left:1872;top:12982;width:8484;height:2" coordorigin="1872,12982" coordsize="8484,0" path="m1872,12982l10356,12982e" filled="false" stroked="true" strokeweight=".580pt" strokecolor="#000000">
                <v:path arrowok="t"/>
              </v:shape>
              <v:shape style="position:absolute;left:3926;top:5237;width:6324;height:4452" type="#_x0000_t75" stroked="false">
                <v:imagedata r:id="rId17" o:title=""/>
              </v:shape>
              <v:shape style="position:absolute;left:4219;top:9828;width:3024;height:3022" type="#_x0000_t75" stroked="false">
                <v:imagedata r:id="rId16" o:title="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97.35pt;height:22.35pt;mso-position-horizontal-relative:page;mso-position-vertical-relative:page;z-index:-47272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1.160004pt;margin-top:89.040001pt;width:326.5pt;height:22.35pt;mso-position-horizontal-relative:page;mso-position-vertical-relative:page;z-index:-47248" type="#_x0000_t202" filled="false" stroked="false">
            <v:textbox inset="0,0,0,0">
              <w:txbxContent>
                <w:p>
                  <w:pPr>
                    <w:spacing w:line="250" w:lineRule="auto" w:before="11"/>
                    <w:ind w:left="100" w:right="75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NATIONAL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SAFETY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COMPETITION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2018:</w:t>
                  </w:r>
                  <w:r>
                    <w:rPr>
                      <w:rFonts w:ascii="Trebuchet MS"/>
                      <w:b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LOMBA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PERANCANGAN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PRODUK</w:t>
                  </w:r>
                  <w:r>
                    <w:rPr>
                      <w:rFonts w:ascii="Trebuchet MS"/>
                      <w:b/>
                      <w:spacing w:val="50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b/>
                      <w:spacing w:val="-14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TINGKAT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NASIONAL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11.360001pt;width:97.35pt;height:16.8pt;mso-position-horizontal-relative:page;mso-position-vertical-relative:page;z-index:-47224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160004pt;margin-top:111.360001pt;width:326.5pt;height:16.8pt;mso-position-horizontal-relative:page;mso-position-vertical-relative:page;z-index:-4720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1st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Place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Winner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8.160004pt;width:97.35pt;height:49.65pt;mso-position-horizontal-relative:page;mso-position-vertical-relative:page;z-index:-47176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1.160004pt;margin-top:128.160004pt;width:326.5pt;height:49.65pt;mso-position-horizontal-relative:page;mso-position-vertical-relative:page;z-index:-47152" type="#_x0000_t202" filled="false" stroked="false">
            <v:textbox inset="0,0,0,0">
              <w:txbxContent>
                <w:p>
                  <w:pPr>
                    <w:pStyle w:val="BodyText"/>
                    <w:spacing w:line="376" w:lineRule="auto" w:before="14"/>
                    <w:ind w:right="75"/>
                    <w:jc w:val="left"/>
                  </w:pPr>
                  <w:r>
                    <w:rPr>
                      <w:w w:val="105"/>
                    </w:rPr>
                    <w:t>perancangan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sistem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keamanan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pabrik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amonia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berdasarkan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prinsip</w:t>
                  </w:r>
                  <w:r>
                    <w:rPr>
                      <w:spacing w:val="28"/>
                      <w:w w:val="104"/>
                    </w:rPr>
                    <w:t> </w:t>
                  </w:r>
                  <w:r>
                    <w:rPr>
                      <w:w w:val="105"/>
                    </w:rPr>
                    <w:t>inherently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safer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design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sehingga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aman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untuk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pekerja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penduduk</w:t>
                  </w:r>
                  <w:r>
                    <w:rPr>
                      <w:spacing w:val="56"/>
                      <w:w w:val="104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disekitarnya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77.779999pt;width:97.35pt;height:16.8pt;mso-position-horizontal-relative:page;mso-position-vertical-relative:page;z-index:-47128" type="#_x0000_t202" filled="false" stroked="false">
            <v:textbox inset="0,0,0,0">
              <w:txbxContent>
                <w:p>
                  <w:pPr>
                    <w:spacing w:before="12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160004pt;margin-top:177.779999pt;width:326.5pt;height:16.8pt;mso-position-horizontal-relative:page;mso-position-vertical-relative:page;z-index:-4710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2"/>
                    <w:ind w:right="0"/>
                    <w:jc w:val="left"/>
                  </w:pP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Kimia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UGM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94.580002pt;width:97.35pt;height:16.95pt;mso-position-horizontal-relative:page;mso-position-vertical-relative:page;z-index:-47080" type="#_x0000_t202" filled="false" stroked="false">
            <v:textbox inset="0,0,0,0">
              <w:txbxContent>
                <w:p>
                  <w:pPr>
                    <w:spacing w:before="12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160004pt;margin-top:194.580002pt;width:326.5pt;height:16.95pt;mso-position-horizontal-relative:page;mso-position-vertical-relative:page;z-index:-4705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2"/>
                    <w:ind w:right="0"/>
                    <w:jc w:val="left"/>
                  </w:pPr>
                  <w:r>
                    <w:rPr>
                      <w:w w:val="105"/>
                    </w:rPr>
                    <w:t>8-10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november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2018.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University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club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hotel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UGM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11.5pt;width:97.35pt;height:16.8pt;mso-position-horizontal-relative:page;mso-position-vertical-relative:page;z-index:-47032" type="#_x0000_t202" filled="false" stroked="false">
            <v:textbox inset="0,0,0,0">
              <w:txbxContent>
                <w:p>
                  <w:pPr>
                    <w:spacing w:before="12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160004pt;margin-top:211.5pt;width:326.5pt;height:16.8pt;mso-position-horizontal-relative:page;mso-position-vertical-relative:page;z-index:-4700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2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Tim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28.300003pt;width:97.35pt;height:33.2pt;mso-position-horizontal-relative:page;mso-position-vertical-relative:page;z-index:-46984" type="#_x0000_t202" filled="false" stroked="false">
            <v:textbox inset="0,0,0,0">
              <w:txbxContent>
                <w:p>
                  <w:pPr>
                    <w:spacing w:line="374" w:lineRule="auto" w:before="12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160004pt;margin-top:228.300003pt;width:326.5pt;height:33.2pt;mso-position-horizontal-relative:page;mso-position-vertical-relative:page;z-index:-46960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406" w:val="left" w:leader="none"/>
                    </w:tabs>
                    <w:spacing w:line="240" w:lineRule="auto" w:before="12" w:after="0"/>
                    <w:ind w:left="405" w:right="0" w:hanging="266"/>
                    <w:jc w:val="left"/>
                  </w:pPr>
                  <w:r>
                    <w:rPr>
                      <w:spacing w:val="-1"/>
                      <w:w w:val="105"/>
                    </w:rPr>
                    <w:t>Aridhiena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Nurbanie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401" w:val="left" w:leader="none"/>
                    </w:tabs>
                    <w:spacing w:line="240" w:lineRule="auto" w:before="117" w:after="0"/>
                    <w:ind w:left="400" w:right="0" w:hanging="264"/>
                    <w:jc w:val="left"/>
                  </w:pPr>
                  <w:r>
                    <w:rPr>
                      <w:w w:val="105"/>
                    </w:rPr>
                    <w:t>Ghiffary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Azka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Kimia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61.480011pt;width:97.35pt;height:229.7pt;mso-position-horizontal-relative:page;mso-position-vertical-relative:page;z-index:-46936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1.160004pt;margin-top:261.480011pt;width:326.5pt;height:229.7pt;mso-position-horizontal-relative:page;mso-position-vertical-relative:page;z-index:-469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491.160004pt;width:97.35pt;height:157.950pt;mso-position-horizontal-relative:page;mso-position-vertical-relative:page;z-index:-46888" type="#_x0000_t202" filled="false" stroked="false">
            <v:textbox inset="0,0,0,0">
              <w:txbxContent>
                <w:p>
                  <w:pPr>
                    <w:spacing w:line="374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1.160004pt;margin-top:491.160004pt;width:326.5pt;height:157.950pt;mso-position-horizontal-relative:page;mso-position-vertical-relative:page;z-index:-468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501.25pt;mso-position-horizontal-relative:page;mso-position-vertical-relative:page;z-index:-46840" coordorigin="1866,1775" coordsize="8496,10025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10004" coordorigin="1877,1786" coordsize="2,10004">
              <v:shape style="position:absolute;left:1877;top:1786;width:2;height:10004" coordorigin="1877,1786" coordsize="0,10004" path="m1877,1786l1877,11789e" filled="false" stroked="true" strokeweight=".580pt" strokecolor="#000000">
                <v:path arrowok="t"/>
              </v:shape>
            </v:group>
            <v:group style="position:absolute;left:3571;top:1786;width:2;height:10004" coordorigin="3571,1786" coordsize="2,10004">
              <v:shape style="position:absolute;left:3571;top:1786;width:2;height:10004" coordorigin="3571,1786" coordsize="0,10004" path="m3571,1786l3571,11789e" filled="false" stroked="true" strokeweight=".580pt" strokecolor="#000000">
                <v:path arrowok="t"/>
              </v:shape>
            </v:group>
            <v:group style="position:absolute;left:10352;top:1786;width:2;height:10004" coordorigin="10352,1786" coordsize="2,10004">
              <v:shape style="position:absolute;left:10352;top:1786;width:2;height:10004" coordorigin="10352,1786" coordsize="0,10004" path="m10352,1786l10352,11789e" filled="false" stroked="true" strokeweight=".46pt" strokecolor="#000000">
                <v:path arrowok="t"/>
              </v:shape>
            </v:group>
            <v:group style="position:absolute;left:1872;top:2446;width:8484;height:2" coordorigin="1872,2446" coordsize="8484,2">
              <v:shape style="position:absolute;left:1872;top:2446;width:8484;height:2" coordorigin="1872,2446" coordsize="8484,0" path="m1872,2446l10356,2446e" filled="false" stroked="true" strokeweight=".580pt" strokecolor="#000000">
                <v:path arrowok="t"/>
              </v:shape>
            </v:group>
            <v:group style="position:absolute;left:1872;top:2782;width:8484;height:2" coordorigin="1872,2782" coordsize="8484,2">
              <v:shape style="position:absolute;left:1872;top:2782;width:8484;height:2" coordorigin="1872,2782" coordsize="8484,0" path="m1872,2782l10356,2782e" filled="false" stroked="true" strokeweight=".580pt" strokecolor="#000000">
                <v:path arrowok="t"/>
              </v:shape>
            </v:group>
            <v:group style="position:absolute;left:1872;top:3446;width:8484;height:2" coordorigin="1872,3446" coordsize="8484,2">
              <v:shape style="position:absolute;left:1872;top:3446;width:8484;height:2" coordorigin="1872,3446" coordsize="8484,0" path="m1872,3446l10356,3446e" filled="false" stroked="true" strokeweight=".580pt" strokecolor="#000000">
                <v:path arrowok="t"/>
              </v:shape>
            </v:group>
            <v:group style="position:absolute;left:1872;top:4111;width:8484;height:2" coordorigin="1872,4111" coordsize="8484,2">
              <v:shape style="position:absolute;left:1872;top:4111;width:8484;height:2" coordorigin="1872,4111" coordsize="8484,0" path="m1872,4111l10356,4111e" filled="false" stroked="true" strokeweight=".580pt" strokecolor="#000000">
                <v:path arrowok="t"/>
              </v:shape>
            </v:group>
            <v:group style="position:absolute;left:1872;top:4776;width:8484;height:2" coordorigin="1872,4776" coordsize="8484,2">
              <v:shape style="position:absolute;left:1872;top:4776;width:8484;height:2" coordorigin="1872,4776" coordsize="8484,0" path="m1872,4776l10356,4776e" filled="false" stroked="true" strokeweight=".580pt" strokecolor="#000000">
                <v:path arrowok="t"/>
              </v:shape>
            </v:group>
            <v:group style="position:absolute;left:1872;top:5438;width:8484;height:2" coordorigin="1872,5438" coordsize="8484,2">
              <v:shape style="position:absolute;left:1872;top:5438;width:8484;height:2" coordorigin="1872,5438" coordsize="8484,0" path="m1872,5438l10356,5438e" filled="false" stroked="true" strokeweight=".580pt" strokecolor="#000000">
                <v:path arrowok="t"/>
              </v:shape>
            </v:group>
            <v:group style="position:absolute;left:1872;top:6103;width:8484;height:2" coordorigin="1872,6103" coordsize="8484,2">
              <v:shape style="position:absolute;left:1872;top:6103;width:8484;height:2" coordorigin="1872,6103" coordsize="8484,0" path="m1872,6103l10356,6103e" filled="false" stroked="true" strokeweight=".580pt" strokecolor="#000000">
                <v:path arrowok="t"/>
              </v:shape>
            </v:group>
            <v:group style="position:absolute;left:1872;top:9370;width:8484;height:2" coordorigin="1872,9370" coordsize="8484,2">
              <v:shape style="position:absolute;left:1872;top:9370;width:8484;height:2" coordorigin="1872,9370" coordsize="8484,0" path="m1872,9370l10356,9370e" filled="false" stroked="true" strokeweight=".580pt" strokecolor="#000000">
                <v:path arrowok="t"/>
              </v:shape>
            </v:group>
            <v:group style="position:absolute;left:1872;top:11794;width:8484;height:2" coordorigin="1872,11794" coordsize="8484,2">
              <v:shape style="position:absolute;left:1872;top:11794;width:8484;height:2" coordorigin="1872,11794" coordsize="8484,0" path="m1872,11794l10356,11794e" filled="false" stroked="true" strokeweight=".580pt" strokecolor="#000000">
                <v:path arrowok="t"/>
              </v:shape>
              <v:shape style="position:absolute;left:3672;top:6110;width:3550;height:3122" type="#_x0000_t75" stroked="false">
                <v:imagedata r:id="rId18" o:title=""/>
              </v:shape>
              <v:shape style="position:absolute;left:3672;top:9374;width:6646;height:2074" type="#_x0000_t75" stroked="false">
                <v:imagedata r:id="rId19" o:title="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84.75pt;height:33.25pt;mso-position-horizontal-relative:page;mso-position-vertical-relative:page;z-index:-46816" type="#_x0000_t202" filled="false" stroked="false">
            <v:textbox inset="0,0,0,0">
              <w:txbxContent>
                <w:p>
                  <w:pPr>
                    <w:spacing w:line="374" w:lineRule="auto" w:before="14"/>
                    <w:ind w:left="100" w:right="175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89.040001pt;width:339.1pt;height:33.25pt;mso-position-horizontal-relative:page;mso-position-vertical-relative:page;z-index:-46792" type="#_x0000_t202" filled="false" stroked="false">
            <v:textbox inset="0,0,0,0">
              <w:txbxContent>
                <w:p>
                  <w:pPr>
                    <w:spacing w:before="11"/>
                    <w:ind w:left="98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INTERNATIONAL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CHEMICAL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ENGINEERING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CHALLENGE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2.279999pt;width:84.75pt;height:16.8pt;mso-position-horizontal-relative:page;mso-position-vertical-relative:page;z-index:-46768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122.279999pt;width:339.1pt;height:16.8pt;mso-position-horizontal-relative:page;mso-position-vertical-relative:page;z-index:-4674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left="98" w:right="0"/>
                    <w:jc w:val="left"/>
                  </w:pPr>
                  <w:r>
                    <w:rPr>
                      <w:w w:val="105"/>
                    </w:rPr>
                    <w:t>1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39.080002pt;width:84.75pt;height:33.25pt;mso-position-horizontal-relative:page;mso-position-vertical-relative:page;z-index:-46720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139.080002pt;width:339.1pt;height:33.25pt;mso-position-horizontal-relative:page;mso-position-vertical-relative:page;z-index:-46696" type="#_x0000_t202" filled="false" stroked="false">
            <v:textbox inset="0,0,0,0">
              <w:txbxContent>
                <w:p>
                  <w:pPr>
                    <w:pStyle w:val="BodyText"/>
                    <w:spacing w:line="377" w:lineRule="auto"/>
                    <w:ind w:left="98" w:right="252"/>
                    <w:jc w:val="left"/>
                  </w:pPr>
                  <w:r>
                    <w:rPr>
                      <w:spacing w:val="-1"/>
                      <w:w w:val="105"/>
                    </w:rPr>
                    <w:t>Perlombaan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Rancang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Pabrik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cabang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lainnya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tentang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industri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proses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oleh</w:t>
                  </w:r>
                  <w:r>
                    <w:rPr>
                      <w:spacing w:val="42"/>
                      <w:w w:val="104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HIMATEK-ITB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72.320007pt;width:84.75pt;height:33.25pt;mso-position-horizontal-relative:page;mso-position-vertical-relative:page;z-index:-46672" type="#_x0000_t202" filled="false" stroked="false">
            <v:textbox inset="0,0,0,0">
              <w:txbxContent>
                <w:p>
                  <w:pPr>
                    <w:spacing w:line="374" w:lineRule="auto" w:before="14"/>
                    <w:ind w:left="100" w:right="175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</w:t>
                  </w:r>
                  <w:r>
                    <w:rPr>
                      <w:rFonts w:ascii="Trebuchet MS"/>
                      <w:b/>
                      <w:spacing w:val="28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172.320007pt;width:339.1pt;height:33.25pt;mso-position-horizontal-relative:page;mso-position-vertical-relative:page;z-index:-4664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left="98" w:right="0"/>
                    <w:jc w:val="left"/>
                  </w:pPr>
                  <w:r>
                    <w:rPr>
                      <w:spacing w:val="-1"/>
                      <w:w w:val="105"/>
                    </w:rPr>
                    <w:t>HIMATEK-ITB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05.559998pt;width:84.75pt;height:33.25pt;mso-position-horizontal-relative:page;mso-position-vertical-relative:page;z-index:-46624" type="#_x0000_t202" filled="false" stroked="false">
            <v:textbox inset="0,0,0,0">
              <w:txbxContent>
                <w:p>
                  <w:pPr>
                    <w:spacing w:line="374" w:lineRule="auto" w:before="11"/>
                    <w:ind w:left="100" w:right="175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205.559998pt;width:339.1pt;height:33.25pt;mso-position-horizontal-relative:page;mso-position-vertical-relative:page;z-index:-4660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left="98" w:right="0"/>
                    <w:jc w:val="left"/>
                  </w:pPr>
                  <w:r>
                    <w:rPr>
                      <w:spacing w:val="-1"/>
                      <w:w w:val="105"/>
                    </w:rPr>
                    <w:t>Maret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2018,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ITB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38.800003pt;width:84.75pt;height:33.15pt;mso-position-horizontal-relative:page;mso-position-vertical-relative:page;z-index:-46576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1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23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238.800003pt;width:339.1pt;height:33.15pt;mso-position-horizontal-relative:page;mso-position-vertical-relative:page;z-index:-4655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left="98" w:right="0"/>
                    <w:jc w:val="left"/>
                  </w:pPr>
                  <w:r>
                    <w:rPr>
                      <w:spacing w:val="-1"/>
                      <w:w w:val="105"/>
                    </w:rPr>
                    <w:t>Tim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perorangan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71.920013pt;width:84.75pt;height:33.25pt;mso-position-horizontal-relative:page;mso-position-vertical-relative:page;z-index:-46528" type="#_x0000_t202" filled="false" stroked="false">
            <v:textbox inset="0,0,0,0">
              <w:txbxContent>
                <w:p>
                  <w:pPr>
                    <w:spacing w:line="374" w:lineRule="auto" w:before="13"/>
                    <w:ind w:left="100" w:right="175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271.920013pt;width:339.1pt;height:33.25pt;mso-position-horizontal-relative:page;mso-position-vertical-relative:page;z-index:-4650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3"/>
                    <w:ind w:left="436" w:right="0"/>
                    <w:jc w:val="left"/>
                  </w:pPr>
                  <w:r>
                    <w:rPr>
                      <w:spacing w:val="1"/>
                      <w:w w:val="105"/>
                    </w:rPr>
                    <w:t>1)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4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Dea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yulistia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Arifin/Teknik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Kimia-Juara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1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Poster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305.160004pt;width:84.75pt;height:163.35pt;mso-position-horizontal-relative:page;mso-position-vertical-relative:page;z-index:-46480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305.160004pt;width:339.1pt;height:163.35pt;mso-position-horizontal-relative:page;mso-position-vertical-relative:page;z-index:-464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468.480011pt;width:84.75pt;height:121.2pt;mso-position-horizontal-relative:page;mso-position-vertical-relative:page;z-index:-46432" type="#_x0000_t202" filled="false" stroked="false">
            <v:textbox inset="0,0,0,0">
              <w:txbxContent>
                <w:p>
                  <w:pPr>
                    <w:spacing w:line="376" w:lineRule="auto" w:before="11"/>
                    <w:ind w:left="100" w:right="160" w:firstLine="0"/>
                    <w:jc w:val="both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5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</w:t>
                  </w:r>
                  <w:r>
                    <w:rPr>
                      <w:rFonts w:ascii="Trebuchet MS"/>
                      <w:b/>
                      <w:spacing w:val="28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468.480011pt;width:339.1pt;height:121.2pt;mso-position-horizontal-relative:page;mso-position-vertical-relative:page;z-index:-464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561.7pt;mso-position-horizontal-relative:page;mso-position-vertical-relative:page;z-index:-46384" coordorigin="1866,1775" coordsize="8496,11234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11213" coordorigin="1877,1786" coordsize="2,11213">
              <v:shape style="position:absolute;left:1877;top:1786;width:2;height:11213" coordorigin="1877,1786" coordsize="0,11213" path="m1877,1786l1877,12998e" filled="false" stroked="true" strokeweight=".580pt" strokecolor="#000000">
                <v:path arrowok="t"/>
              </v:shape>
            </v:group>
            <v:group style="position:absolute;left:3571;top:1786;width:2;height:11213" coordorigin="3571,1786" coordsize="2,11213">
              <v:shape style="position:absolute;left:3571;top:1786;width:2;height:11213" coordorigin="3571,1786" coordsize="0,11213" path="m3571,1786l3571,12998e" filled="false" stroked="true" strokeweight=".580pt" strokecolor="#000000">
                <v:path arrowok="t"/>
              </v:shape>
            </v:group>
            <v:group style="position:absolute;left:10352;top:1786;width:2;height:11213" coordorigin="10352,1786" coordsize="2,11213">
              <v:shape style="position:absolute;left:10352;top:1786;width:2;height:11213" coordorigin="10352,1786" coordsize="0,11213" path="m10352,1786l10352,12998e" filled="false" stroked="true" strokeweight=".46pt" strokecolor="#000000">
                <v:path arrowok="t"/>
              </v:shape>
            </v:group>
            <v:group style="position:absolute;left:1872;top:2446;width:8484;height:2" coordorigin="1872,2446" coordsize="8484,2">
              <v:shape style="position:absolute;left:1872;top:2446;width:8484;height:2" coordorigin="1872,2446" coordsize="8484,0" path="m1872,2446l10356,2446e" filled="false" stroked="true" strokeweight=".580pt" strokecolor="#000000">
                <v:path arrowok="t"/>
              </v:shape>
            </v:group>
            <v:group style="position:absolute;left:1872;top:3437;width:8484;height:2" coordorigin="1872,3437" coordsize="8484,2">
              <v:shape style="position:absolute;left:1872;top:3437;width:8484;height:2" coordorigin="1872,3437" coordsize="8484,0" path="m1872,3437l10356,3437e" filled="false" stroked="true" strokeweight=".580pt" strokecolor="#000000">
                <v:path arrowok="t"/>
              </v:shape>
            </v:group>
            <v:group style="position:absolute;left:1872;top:4102;width:8484;height:2" coordorigin="1872,4102" coordsize="8484,2">
              <v:shape style="position:absolute;left:1872;top:4102;width:8484;height:2" coordorigin="1872,4102" coordsize="8484,0" path="m1872,4102l10356,4102e" filled="false" stroked="true" strokeweight=".580pt" strokecolor="#000000">
                <v:path arrowok="t"/>
              </v:shape>
            </v:group>
            <v:group style="position:absolute;left:1872;top:4764;width:8484;height:2" coordorigin="1872,4764" coordsize="8484,2">
              <v:shape style="position:absolute;left:1872;top:4764;width:8484;height:2" coordorigin="1872,4764" coordsize="8484,0" path="m1872,4764l10356,4764e" filled="false" stroked="true" strokeweight=".580pt" strokecolor="#000000">
                <v:path arrowok="t"/>
              </v:shape>
            </v:group>
            <v:group style="position:absolute;left:1872;top:5430;width:8484;height:2" coordorigin="1872,5430" coordsize="8484,2">
              <v:shape style="position:absolute;left:1872;top:5430;width:8484;height:2" coordorigin="1872,5430" coordsize="8484,0" path="m1872,5430l10356,5430e" filled="false" stroked="true" strokeweight=".46pt" strokecolor="#000000">
                <v:path arrowok="t"/>
              </v:shape>
            </v:group>
            <v:group style="position:absolute;left:1872;top:6094;width:8484;height:2" coordorigin="1872,6094" coordsize="8484,2">
              <v:shape style="position:absolute;left:1872;top:6094;width:8484;height:2" coordorigin="1872,6094" coordsize="8484,0" path="m1872,6094l10356,6094e" filled="false" stroked="true" strokeweight=".580pt" strokecolor="#000000">
                <v:path arrowok="t"/>
              </v:shape>
            </v:group>
            <v:group style="position:absolute;left:1872;top:6758;width:8484;height:2" coordorigin="1872,6758" coordsize="8484,2">
              <v:shape style="position:absolute;left:1872;top:6758;width:8484;height:2" coordorigin="1872,6758" coordsize="8484,0" path="m1872,6758l10356,6758e" filled="false" stroked="true" strokeweight=".580pt" strokecolor="#000000">
                <v:path arrowok="t"/>
              </v:shape>
            </v:group>
            <v:group style="position:absolute;left:1872;top:10762;width:8484;height:2" coordorigin="1872,10762" coordsize="8484,2">
              <v:shape style="position:absolute;left:1872;top:10762;width:8484;height:2" coordorigin="1872,10762" coordsize="8484,0" path="m1872,10762l10356,10762e" filled="false" stroked="true" strokeweight=".580pt" strokecolor="#000000">
                <v:path arrowok="t"/>
              </v:shape>
            </v:group>
            <v:group style="position:absolute;left:1872;top:13003;width:8484;height:2" coordorigin="1872,13003" coordsize="8484,2">
              <v:shape style="position:absolute;left:1872;top:13003;width:8484;height:2" coordorigin="1872,13003" coordsize="8484,0" path="m1872,13003l10356,13003e" filled="false" stroked="true" strokeweight=".580pt" strokecolor="#000000">
                <v:path arrowok="t"/>
              </v:shape>
              <v:shape style="position:absolute;left:3672;top:6763;width:2911;height:3866" type="#_x0000_t75" stroked="false">
                <v:imagedata r:id="rId20" o:title=""/>
              </v:shape>
              <v:shape style="position:absolute;left:3965;top:11026;width:6355;height:1846" type="#_x0000_t75" stroked="false">
                <v:imagedata r:id="rId21" o:title="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84.75pt;height:33.25pt;mso-position-horizontal-relative:page;mso-position-vertical-relative:page;z-index:-46360" type="#_x0000_t202" filled="false" stroked="false">
            <v:textbox inset="0,0,0,0">
              <w:txbxContent>
                <w:p>
                  <w:pPr>
                    <w:spacing w:line="374" w:lineRule="auto" w:before="14"/>
                    <w:ind w:left="100" w:right="175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89.040001pt;width:339.1pt;height:33.25pt;mso-position-horizontal-relative:page;mso-position-vertical-relative:page;z-index:-46336" type="#_x0000_t202" filled="false" stroked="false">
            <v:textbox inset="0,0,0,0">
              <w:txbxContent>
                <w:p>
                  <w:pPr>
                    <w:spacing w:before="11"/>
                    <w:ind w:left="98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INSPECT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PGD</w:t>
                  </w:r>
                  <w:r>
                    <w:rPr>
                      <w:rFonts w:ascii="Trebuchet MS"/>
                      <w:b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UI</w:t>
                  </w:r>
                  <w:r>
                    <w:rPr>
                      <w:rFonts w:ascii="Trebuchet MS"/>
                      <w:b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2018</w:t>
                  </w:r>
                  <w:r>
                    <w:rPr>
                      <w:rFonts w:ascii="Trebuchet MS"/>
                      <w:b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(INTERNATIONAL</w:t>
                  </w:r>
                  <w:r>
                    <w:rPr>
                      <w:rFonts w:ascii="Trebuchet MS"/>
                      <w:b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STUDENT</w:t>
                  </w:r>
                  <w:r>
                    <w:rPr>
                      <w:rFonts w:ascii="Trebuchet MS"/>
                      <w:b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PAPER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COMPETITION)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2.279999pt;width:84.75pt;height:49.6pt;mso-position-horizontal-relative:page;mso-position-vertical-relative:page;z-index:-46312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122.279999pt;width:339.1pt;height:49.6pt;mso-position-horizontal-relative:page;mso-position-vertical-relative:page;z-index:-46288" type="#_x0000_t202" filled="false" stroked="false">
            <v:textbox inset="0,0,0,0">
              <w:txbxContent>
                <w:p>
                  <w:pPr>
                    <w:pStyle w:val="BodyText"/>
                    <w:spacing w:line="374" w:lineRule="auto"/>
                    <w:ind w:left="98" w:right="3656"/>
                    <w:jc w:val="left"/>
                  </w:pPr>
                  <w:r>
                    <w:rPr>
                      <w:w w:val="105"/>
                    </w:rPr>
                    <w:t>Best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poster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dan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Finalis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13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Besar</w:t>
                  </w:r>
                  <w:r>
                    <w:rPr>
                      <w:spacing w:val="27"/>
                      <w:w w:val="104"/>
                    </w:rPr>
                    <w:t> </w:t>
                  </w:r>
                  <w:r>
                    <w:rPr>
                      <w:w w:val="105"/>
                    </w:rPr>
                    <w:t>Foto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(sertifikat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atau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dokumentasi)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: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"/>
                    <w:ind w:left="98" w:right="0"/>
                    <w:jc w:val="left"/>
                  </w:pPr>
                  <w:r>
                    <w:rPr>
                      <w:spacing w:val="-1"/>
                      <w:w w:val="105"/>
                    </w:rPr>
                    <w:t>Penyelenggara: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universitas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Indonesia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71.839996pt;width:84.75pt;height:33.25pt;mso-position-horizontal-relative:page;mso-position-vertical-relative:page;z-index:-46264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171.839996pt;width:339.1pt;height:33.25pt;mso-position-horizontal-relative:page;mso-position-vertical-relative:page;z-index:-46240" type="#_x0000_t202" filled="false" stroked="false">
            <v:textbox inset="0,0,0,0">
              <w:txbxContent>
                <w:p>
                  <w:pPr>
                    <w:pStyle w:val="BodyText"/>
                    <w:spacing w:line="374" w:lineRule="auto" w:before="14"/>
                    <w:ind w:left="98" w:right="114"/>
                    <w:jc w:val="left"/>
                  </w:pPr>
                  <w:r>
                    <w:rPr>
                      <w:spacing w:val="-1"/>
                      <w:w w:val="105"/>
                    </w:rPr>
                    <w:t>lomba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paper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skala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internasional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yang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kemudian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dilanjutkan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dengan</w:t>
                  </w:r>
                  <w:r>
                    <w:rPr>
                      <w:spacing w:val="33"/>
                      <w:w w:val="104"/>
                    </w:rPr>
                    <w:t> </w:t>
                  </w:r>
                  <w:r>
                    <w:rPr>
                      <w:w w:val="105"/>
                    </w:rPr>
                    <w:t>pembuatan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poster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presentasi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depan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juri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05.080002pt;width:84.75pt;height:33.15pt;mso-position-horizontal-relative:page;mso-position-vertical-relative:page;z-index:-46216" type="#_x0000_t202" filled="false" stroked="false">
            <v:textbox inset="0,0,0,0">
              <w:txbxContent>
                <w:p>
                  <w:pPr>
                    <w:spacing w:line="374" w:lineRule="auto" w:before="11"/>
                    <w:ind w:left="100" w:right="175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</w:t>
                  </w:r>
                  <w:r>
                    <w:rPr>
                      <w:rFonts w:ascii="Trebuchet MS"/>
                      <w:b/>
                      <w:spacing w:val="28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205.080002pt;width:339.1pt;height:33.15pt;mso-position-horizontal-relative:page;mso-position-vertical-relative:page;z-index:-4619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left="98" w:right="0"/>
                    <w:jc w:val="left"/>
                  </w:pPr>
                  <w:r>
                    <w:rPr>
                      <w:spacing w:val="-1"/>
                      <w:w w:val="105"/>
                    </w:rPr>
                    <w:t>IMTK-UI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38.199997pt;width:84.75pt;height:33.3pt;mso-position-horizontal-relative:page;mso-position-vertical-relative:page;z-index:-46168" type="#_x0000_t202" filled="false" stroked="false">
            <v:textbox inset="0,0,0,0">
              <w:txbxContent>
                <w:p>
                  <w:pPr>
                    <w:spacing w:line="377" w:lineRule="auto" w:before="14"/>
                    <w:ind w:left="100" w:right="175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238.199997pt;width:339.1pt;height:33.3pt;mso-position-horizontal-relative:page;mso-position-vertical-relative:page;z-index:-4614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left="98" w:right="0"/>
                    <w:jc w:val="left"/>
                  </w:pPr>
                  <w:r>
                    <w:rPr>
                      <w:spacing w:val="1"/>
                      <w:w w:val="105"/>
                    </w:rPr>
                    <w:t>17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maret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2018,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Universitas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Indonesia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71.5pt;width:84.75pt;height:33.2pt;mso-position-horizontal-relative:page;mso-position-vertical-relative:page;z-index:-46120" type="#_x0000_t202" filled="false" stroked="false">
            <v:textbox inset="0,0,0,0">
              <w:txbxContent>
                <w:p>
                  <w:pPr>
                    <w:spacing w:line="374" w:lineRule="auto" w:before="12"/>
                    <w:ind w:left="100" w:right="1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23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271.5pt;width:339.1pt;height:33.2pt;mso-position-horizontal-relative:page;mso-position-vertical-relative:page;z-index:-4609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2"/>
                    <w:ind w:left="98" w:right="0"/>
                    <w:jc w:val="left"/>
                  </w:pPr>
                  <w:r>
                    <w:rPr>
                      <w:spacing w:val="-1"/>
                      <w:w w:val="105"/>
                    </w:rPr>
                    <w:t>Perorangan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304.679993pt;width:84.75pt;height:33.25pt;mso-position-horizontal-relative:page;mso-position-vertical-relative:page;z-index:-46072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175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304.679993pt;width:339.1pt;height:33.25pt;mso-position-horizontal-relative:page;mso-position-vertical-relative:page;z-index:-4604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left="436" w:right="0"/>
                    <w:jc w:val="left"/>
                  </w:pPr>
                  <w:r>
                    <w:rPr>
                      <w:spacing w:val="1"/>
                      <w:w w:val="105"/>
                    </w:rPr>
                    <w:t>1)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4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Felicia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Shelly/Teknik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337.920013pt;width:84.75pt;height:200.2pt;mso-position-horizontal-relative:page;mso-position-vertical-relative:page;z-index:-46024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337.920013pt;width:339.1pt;height:200.2pt;mso-position-horizontal-relative:page;mso-position-vertical-relative:page;z-index:-460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538.080017pt;width:84.75pt;height:112.1pt;mso-position-horizontal-relative:page;mso-position-vertical-relative:page;z-index:-45976" type="#_x0000_t202" filled="false" stroked="false">
            <v:textbox inset="0,0,0,0">
              <w:txbxContent>
                <w:p>
                  <w:pPr>
                    <w:spacing w:line="376" w:lineRule="auto" w:before="11"/>
                    <w:ind w:left="100" w:right="160" w:firstLine="0"/>
                    <w:jc w:val="both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5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</w:t>
                  </w:r>
                  <w:r>
                    <w:rPr>
                      <w:rFonts w:ascii="Trebuchet MS"/>
                      <w:b/>
                      <w:spacing w:val="28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8.559998pt;margin-top:538.080017pt;width:339.1pt;height:112.1pt;mso-position-horizontal-relative:page;mso-position-vertical-relative:page;z-index:-459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594.7pt;mso-position-horizontal-relative:page;mso-position-vertical-relative:page;z-index:-45928" coordorigin="1866,1775" coordsize="8496,11894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11876" coordorigin="1877,1786" coordsize="2,11876">
              <v:shape style="position:absolute;left:1877;top:1786;width:2;height:11876" coordorigin="1877,1786" coordsize="0,11876" path="m1877,1786l1877,13661e" filled="false" stroked="true" strokeweight=".580pt" strokecolor="#000000">
                <v:path arrowok="t"/>
              </v:shape>
            </v:group>
            <v:group style="position:absolute;left:3871;top:1786;width:2;height:11876" coordorigin="3871,1786" coordsize="2,11876">
              <v:shape style="position:absolute;left:3871;top:1786;width:2;height:11876" coordorigin="3871,1786" coordsize="0,11876" path="m3871,1786l3871,13661e" filled="false" stroked="true" strokeweight=".580pt" strokecolor="#000000">
                <v:path arrowok="t"/>
              </v:shape>
            </v:group>
            <v:group style="position:absolute;left:10352;top:1786;width:2;height:11876" coordorigin="10352,1786" coordsize="2,11876">
              <v:shape style="position:absolute;left:10352;top:1786;width:2;height:11876" coordorigin="10352,1786" coordsize="0,11876" path="m10352,1786l10352,13661e" filled="false" stroked="true" strokeweight=".46pt" strokecolor="#000000">
                <v:path arrowok="t"/>
              </v:shape>
            </v:group>
            <v:group style="position:absolute;left:1872;top:2119;width:8484;height:2" coordorigin="1872,2119" coordsize="8484,2">
              <v:shape style="position:absolute;left:1872;top:2119;width:8484;height:2" coordorigin="1872,2119" coordsize="8484,0" path="m1872,2119l10356,2119e" filled="false" stroked="true" strokeweight=".580pt" strokecolor="#000000">
                <v:path arrowok="t"/>
              </v:shape>
            </v:group>
            <v:group style="position:absolute;left:1872;top:2455;width:8484;height:2" coordorigin="1872,2455" coordsize="8484,2">
              <v:shape style="position:absolute;left:1872;top:2455;width:8484;height:2" coordorigin="1872,2455" coordsize="8484,0" path="m1872,2455l10356,2455e" filled="false" stroked="true" strokeweight=".580pt" strokecolor="#000000">
                <v:path arrowok="t"/>
              </v:shape>
            </v:group>
            <v:group style="position:absolute;left:1872;top:2791;width:8484;height:2" coordorigin="1872,2791" coordsize="8484,2">
              <v:shape style="position:absolute;left:1872;top:2791;width:8484;height:2" coordorigin="1872,2791" coordsize="8484,0" path="m1872,2791l10356,2791e" filled="false" stroked="true" strokeweight=".580pt" strokecolor="#000000">
                <v:path arrowok="t"/>
              </v:shape>
            </v:group>
            <v:group style="position:absolute;left:1872;top:3130;width:8484;height:2" coordorigin="1872,3130" coordsize="8484,2">
              <v:shape style="position:absolute;left:1872;top:3130;width:8484;height:2" coordorigin="1872,3130" coordsize="8484,0" path="m1872,3130l10356,3130e" filled="false" stroked="true" strokeweight=".580pt" strokecolor="#000000">
                <v:path arrowok="t"/>
              </v:shape>
            </v:group>
            <v:group style="position:absolute;left:1872;top:3466;width:8484;height:2" coordorigin="1872,3466" coordsize="8484,2">
              <v:shape style="position:absolute;left:1872;top:3466;width:8484;height:2" coordorigin="1872,3466" coordsize="8484,0" path="m1872,3466l10356,3466e" filled="false" stroked="true" strokeweight=".580pt" strokecolor="#000000">
                <v:path arrowok="t"/>
              </v:shape>
            </v:group>
            <v:group style="position:absolute;left:1872;top:3802;width:8484;height:2" coordorigin="1872,3802" coordsize="8484,2">
              <v:shape style="position:absolute;left:1872;top:3802;width:8484;height:2" coordorigin="1872,3802" coordsize="8484,0" path="m1872,3802l10356,3802e" filled="false" stroked="true" strokeweight=".580pt" strokecolor="#000000">
                <v:path arrowok="t"/>
              </v:shape>
            </v:group>
            <v:group style="position:absolute;left:1872;top:6758;width:8484;height:2" coordorigin="1872,6758" coordsize="8484,2">
              <v:shape style="position:absolute;left:1872;top:6758;width:8484;height:2" coordorigin="1872,6758" coordsize="8484,0" path="m1872,6758l10356,6758e" filled="false" stroked="true" strokeweight=".580pt" strokecolor="#000000">
                <v:path arrowok="t"/>
              </v:shape>
            </v:group>
            <v:group style="position:absolute;left:1872;top:10618;width:8484;height:2" coordorigin="1872,10618" coordsize="8484,2">
              <v:shape style="position:absolute;left:1872;top:10618;width:8484;height:2" coordorigin="1872,10618" coordsize="8484,0" path="m1872,10618l10356,10618e" filled="false" stroked="true" strokeweight=".580pt" strokecolor="#000000">
                <v:path arrowok="t"/>
              </v:shape>
            </v:group>
            <v:group style="position:absolute;left:1872;top:13664;width:8484;height:2" coordorigin="1872,13664" coordsize="8484,2">
              <v:shape style="position:absolute;left:1872;top:13664;width:8484;height:2" coordorigin="1872,13664" coordsize="8484,0" path="m1872,13664l10356,13664e" filled="false" stroked="true" strokeweight=".46pt" strokecolor="#000000">
                <v:path arrowok="t"/>
              </v:shape>
              <v:shape style="position:absolute;left:3974;top:6763;width:4949;height:3715" type="#_x0000_t75" stroked="false">
                <v:imagedata r:id="rId22" o:title=""/>
              </v:shape>
              <v:shape style="position:absolute;left:4267;top:10622;width:1721;height:2911" type="#_x0000_t75" stroked="false">
                <v:imagedata r:id="rId23" o:title="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99.75pt;height:16.95pt;mso-position-horizontal-relative:page;mso-position-vertical-relative:page;z-index:-45904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89.040001pt;width:324.1pt;height:16.95pt;mso-position-horizontal-relative:page;mso-position-vertical-relative:page;z-index:-45880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GANESHA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BASKETBALL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SEASON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05.959999pt;width:99.75pt;height:16.8pt;mso-position-horizontal-relative:page;mso-position-vertical-relative:page;z-index:-45856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05.959999pt;width:324.1pt;height:16.8pt;mso-position-horizontal-relative:page;mso-position-vertical-relative:page;z-index:-4583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1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2.760002pt;width:99.75pt;height:16.8pt;mso-position-horizontal-relative:page;mso-position-vertical-relative:page;z-index:-45808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22.760002pt;width:324.1pt;height:16.8pt;mso-position-horizontal-relative:page;mso-position-vertical-relative:page;z-index:-4578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Pertandingan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antara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HMJ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yang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adakan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oleh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unit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Basket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Ganesha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ITB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39.559998pt;width:99.75pt;height:16.95pt;mso-position-horizontal-relative:page;mso-position-vertical-relative:page;z-index:-45760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39.559998pt;width:324.1pt;height:16.95pt;mso-position-horizontal-relative:page;mso-position-vertical-relative:page;z-index:-4573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right="0"/>
                    <w:jc w:val="left"/>
                  </w:pPr>
                  <w:r>
                    <w:rPr>
                      <w:w w:val="105"/>
                    </w:rPr>
                    <w:t>Unit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Basket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Ganesha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ITB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56.479996pt;width:99.75pt;height:16.8pt;mso-position-horizontal-relative:page;mso-position-vertical-relative:page;z-index:-45712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56.479996pt;width:324.1pt;height:16.8pt;mso-position-horizontal-relative:page;mso-position-vertical-relative:page;z-index:-4568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ITB,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April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2018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73.279999pt;width:99.75pt;height:16.8pt;mso-position-horizontal-relative:page;mso-position-vertical-relative:page;z-index:-45664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73.279999pt;width:324.1pt;height:16.8pt;mso-position-horizontal-relative:page;mso-position-vertical-relative:page;z-index:-4564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Pertandingan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antar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tim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basket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90.080002pt;width:99.75pt;height:147.85pt;mso-position-horizontal-relative:page;mso-position-vertical-relative:page;z-index:-45616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90.080002pt;width:324.1pt;height:147.85pt;mso-position-horizontal-relative:page;mso-position-vertical-relative:page;z-index:-45592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78" w:val="left" w:leader="none"/>
                    </w:tabs>
                    <w:spacing w:line="240" w:lineRule="auto" w:before="11" w:after="0"/>
                    <w:ind w:left="777" w:right="0" w:hanging="338"/>
                    <w:jc w:val="left"/>
                  </w:pPr>
                  <w:r>
                    <w:rPr>
                      <w:w w:val="105"/>
                    </w:rPr>
                    <w:t>-Karen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Taslim/Teknik</w:t>
                  </w:r>
                  <w:r>
                    <w:rPr>
                      <w:spacing w:val="-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78" w:val="left" w:leader="none"/>
                    </w:tabs>
                    <w:spacing w:line="240" w:lineRule="auto" w:before="119" w:after="0"/>
                    <w:ind w:left="777" w:right="0" w:hanging="338"/>
                    <w:jc w:val="left"/>
                  </w:pPr>
                  <w:r>
                    <w:rPr>
                      <w:w w:val="105"/>
                    </w:rPr>
                    <w:t>-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Nadya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Anjani/Teknik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78" w:val="left" w:leader="none"/>
                    </w:tabs>
                    <w:spacing w:line="240" w:lineRule="auto" w:before="119" w:after="0"/>
                    <w:ind w:left="777" w:right="0" w:hanging="338"/>
                    <w:jc w:val="left"/>
                  </w:pPr>
                  <w:r>
                    <w:rPr>
                      <w:w w:val="105"/>
                    </w:rPr>
                    <w:t>-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Cheryl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Aldora/Teknik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78" w:val="left" w:leader="none"/>
                    </w:tabs>
                    <w:spacing w:line="240" w:lineRule="auto" w:before="117" w:after="0"/>
                    <w:ind w:left="777" w:right="0" w:hanging="338"/>
                    <w:jc w:val="left"/>
                  </w:pPr>
                  <w:r>
                    <w:rPr>
                      <w:w w:val="105"/>
                    </w:rPr>
                    <w:t>-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Annisa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Nur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Maulia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/Teknik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78" w:val="left" w:leader="none"/>
                    </w:tabs>
                    <w:spacing w:line="240" w:lineRule="auto" w:before="117" w:after="0"/>
                    <w:ind w:left="777" w:right="0" w:hanging="338"/>
                    <w:jc w:val="left"/>
                  </w:pPr>
                  <w:r>
                    <w:rPr>
                      <w:w w:val="105"/>
                    </w:rPr>
                    <w:t>-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Clarrisa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Prakarsa/Teknik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78" w:val="left" w:leader="none"/>
                    </w:tabs>
                    <w:spacing w:line="240" w:lineRule="auto" w:before="119" w:after="0"/>
                    <w:ind w:left="777" w:right="0" w:hanging="338"/>
                    <w:jc w:val="left"/>
                  </w:pPr>
                  <w:r>
                    <w:rPr>
                      <w:w w:val="105"/>
                    </w:rPr>
                    <w:t>–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Johanna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Tania/Teknik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78" w:val="left" w:leader="none"/>
                    </w:tabs>
                    <w:spacing w:line="240" w:lineRule="auto" w:before="117" w:after="0"/>
                    <w:ind w:left="777" w:right="0" w:hanging="338"/>
                    <w:jc w:val="left"/>
                  </w:pPr>
                  <w:r>
                    <w:rPr>
                      <w:w w:val="105"/>
                    </w:rPr>
                    <w:t>-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Febrina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Devy/Teknik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78" w:val="left" w:leader="none"/>
                    </w:tabs>
                    <w:spacing w:line="240" w:lineRule="auto" w:before="117" w:after="0"/>
                    <w:ind w:left="777" w:right="0" w:hanging="338"/>
                    <w:jc w:val="left"/>
                  </w:pPr>
                  <w:r>
                    <w:rPr>
                      <w:w w:val="105"/>
                    </w:rPr>
                    <w:t>-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Agnes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Veron/Teknik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78" w:val="left" w:leader="none"/>
                    </w:tabs>
                    <w:spacing w:line="240" w:lineRule="auto" w:before="119" w:after="0"/>
                    <w:ind w:left="777" w:right="0" w:hanging="338"/>
                    <w:jc w:val="left"/>
                  </w:pPr>
                  <w:r>
                    <w:rPr>
                      <w:w w:val="105"/>
                    </w:rPr>
                    <w:t>-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Agnes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Afikah/Teknik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337.920013pt;width:99.75pt;height:193pt;mso-position-horizontal-relative:page;mso-position-vertical-relative:page;z-index:-45568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337.920013pt;width:324.1pt;height:193pt;mso-position-horizontal-relative:page;mso-position-vertical-relative:page;z-index:-455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530.880005pt;width:99.75pt;height:152.35pt;mso-position-horizontal-relative:page;mso-position-vertical-relative:page;z-index:-45520" type="#_x0000_t202" filled="false" stroked="false">
            <v:textbox inset="0,0,0,0">
              <w:txbxContent>
                <w:p>
                  <w:pPr>
                    <w:spacing w:line="374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530.880005pt;width:324.1pt;height:152.35pt;mso-position-horizontal-relative:page;mso-position-vertical-relative:page;z-index:-454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581.3pt;mso-position-horizontal-relative:page;mso-position-vertical-relative:page;z-index:-45472" coordorigin="1866,1775" coordsize="8496,11626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11604" coordorigin="1877,1786" coordsize="2,11604">
              <v:shape style="position:absolute;left:1877;top:1786;width:2;height:11604" coordorigin="1877,1786" coordsize="0,11604" path="m1877,1786l1877,13390e" filled="false" stroked="true" strokeweight=".580pt" strokecolor="#000000">
                <v:path arrowok="t"/>
              </v:shape>
            </v:group>
            <v:group style="position:absolute;left:3871;top:1786;width:2;height:11604" coordorigin="3871,1786" coordsize="2,11604">
              <v:shape style="position:absolute;left:3871;top:1786;width:2;height:11604" coordorigin="3871,1786" coordsize="0,11604" path="m3871,1786l3871,13390e" filled="false" stroked="true" strokeweight=".580pt" strokecolor="#000000">
                <v:path arrowok="t"/>
              </v:shape>
            </v:group>
            <v:group style="position:absolute;left:10352;top:1786;width:2;height:11604" coordorigin="10352,1786" coordsize="2,11604">
              <v:shape style="position:absolute;left:10352;top:1786;width:2;height:11604" coordorigin="10352,1786" coordsize="0,11604" path="m10352,1786l10352,13390e" filled="false" stroked="true" strokeweight=".46pt" strokecolor="#000000">
                <v:path arrowok="t"/>
              </v:shape>
            </v:group>
            <v:group style="position:absolute;left:1872;top:2119;width:8484;height:2" coordorigin="1872,2119" coordsize="8484,2">
              <v:shape style="position:absolute;left:1872;top:2119;width:8484;height:2" coordorigin="1872,2119" coordsize="8484,0" path="m1872,2119l10356,2119e" filled="false" stroked="true" strokeweight=".580pt" strokecolor="#000000">
                <v:path arrowok="t"/>
              </v:shape>
            </v:group>
            <v:group style="position:absolute;left:1872;top:2455;width:8484;height:2" coordorigin="1872,2455" coordsize="8484,2">
              <v:shape style="position:absolute;left:1872;top:2455;width:8484;height:2" coordorigin="1872,2455" coordsize="8484,0" path="m1872,2455l10356,2455e" filled="false" stroked="true" strokeweight=".580pt" strokecolor="#000000">
                <v:path arrowok="t"/>
              </v:shape>
            </v:group>
            <v:group style="position:absolute;left:1872;top:4428;width:8484;height:2" coordorigin="1872,4428" coordsize="8484,2">
              <v:shape style="position:absolute;left:1872;top:4428;width:8484;height:2" coordorigin="1872,4428" coordsize="8484,0" path="m1872,4428l10356,4428e" filled="false" stroked="true" strokeweight=".580pt" strokecolor="#000000">
                <v:path arrowok="t"/>
              </v:shape>
            </v:group>
            <v:group style="position:absolute;left:1872;top:4764;width:8484;height:2" coordorigin="1872,4764" coordsize="8484,2">
              <v:shape style="position:absolute;left:1872;top:4764;width:8484;height:2" coordorigin="1872,4764" coordsize="8484,0" path="m1872,4764l10356,4764e" filled="false" stroked="true" strokeweight=".580pt" strokecolor="#000000">
                <v:path arrowok="t"/>
              </v:shape>
            </v:group>
            <v:group style="position:absolute;left:1872;top:5430;width:8484;height:2" coordorigin="1872,5430" coordsize="8484,2">
              <v:shape style="position:absolute;left:1872;top:5430;width:8484;height:2" coordorigin="1872,5430" coordsize="8484,0" path="m1872,5430l10356,5430e" filled="false" stroked="true" strokeweight=".46pt" strokecolor="#000000">
                <v:path arrowok="t"/>
              </v:shape>
            </v:group>
            <v:group style="position:absolute;left:1872;top:5767;width:8484;height:2" coordorigin="1872,5767" coordsize="8484,2">
              <v:shape style="position:absolute;left:1872;top:5767;width:8484;height:2" coordorigin="1872,5767" coordsize="8484,0" path="m1872,5767l10356,5767e" filled="false" stroked="true" strokeweight=".580pt" strokecolor="#000000">
                <v:path arrowok="t"/>
              </v:shape>
            </v:group>
            <v:group style="position:absolute;left:1872;top:6432;width:8484;height:2" coordorigin="1872,6432" coordsize="8484,2">
              <v:shape style="position:absolute;left:1872;top:6432;width:8484;height:2" coordorigin="1872,6432" coordsize="8484,0" path="m1872,6432l10356,6432e" filled="false" stroked="true" strokeweight=".580pt" strokecolor="#000000">
                <v:path arrowok="t"/>
              </v:shape>
            </v:group>
            <v:group style="position:absolute;left:1872;top:9444;width:8484;height:2" coordorigin="1872,9444" coordsize="8484,2">
              <v:shape style="position:absolute;left:1872;top:9444;width:8484;height:2" coordorigin="1872,9444" coordsize="8484,0" path="m1872,9444l10356,9444e" filled="false" stroked="true" strokeweight=".580pt" strokecolor="#000000">
                <v:path arrowok="t"/>
              </v:shape>
            </v:group>
            <v:group style="position:absolute;left:1872;top:13394;width:8484;height:2" coordorigin="1872,13394" coordsize="8484,2">
              <v:shape style="position:absolute;left:1872;top:13394;width:8484;height:2" coordorigin="1872,13394" coordsize="8484,0" path="m1872,13394l10356,13394e" filled="false" stroked="true" strokeweight=".580pt" strokecolor="#000000">
                <v:path arrowok="t"/>
              </v:shape>
              <v:shape style="position:absolute;left:3974;top:6437;width:5107;height:2873" type="#_x0000_t75" stroked="false">
                <v:imagedata r:id="rId24" o:title=""/>
              </v:shape>
              <v:shape style="position:absolute;left:4267;top:9449;width:5386;height:3814" type="#_x0000_t75" stroked="false">
                <v:imagedata r:id="rId25" o:title="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99.75pt;height:16.95pt;mso-position-horizontal-relative:page;mso-position-vertical-relative:page;z-index:-45448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89.040001pt;width:324.1pt;height:16.95pt;mso-position-horizontal-relative:page;mso-position-vertical-relative:page;z-index:-45424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LOMBA:</w:t>
                  </w:r>
                  <w:r>
                    <w:rPr>
                      <w:rFonts w:ascii="Trebuchet MS"/>
                      <w:b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KRI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2018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TINGKAT</w:t>
                  </w:r>
                  <w:r>
                    <w:rPr>
                      <w:rFonts w:ascii="Trebuchet MS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NASIONAL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05.959999pt;width:99.75pt;height:16.8pt;mso-position-horizontal-relative:page;mso-position-vertical-relative:page;z-index:-45400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05.959999pt;width:324.1pt;height:16.8pt;mso-position-horizontal-relative:page;mso-position-vertical-relative:page;z-index:-4537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8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BESAR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2.760002pt;width:99.75pt;height:98.65pt;mso-position-horizontal-relative:page;mso-position-vertical-relative:page;z-index:-45352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22.760002pt;width:324.1pt;height:98.65pt;mso-position-horizontal-relative:page;mso-position-vertical-relative:page;z-index:-45328" type="#_x0000_t202" filled="false" stroked="false">
            <v:textbox inset="0,0,0,0">
              <w:txbxContent>
                <w:p>
                  <w:pPr>
                    <w:pStyle w:val="BodyText"/>
                    <w:spacing w:line="374" w:lineRule="auto"/>
                    <w:ind w:right="211"/>
                    <w:jc w:val="left"/>
                  </w:pPr>
                  <w:r>
                    <w:rPr>
                      <w:spacing w:val="-1"/>
                      <w:w w:val="105"/>
                    </w:rPr>
                    <w:t>KRI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ADALAH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AJANG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KOMPETISI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RANCANG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BANGUN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REKAYASA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DALAM</w:t>
                  </w:r>
                  <w:r>
                    <w:rPr>
                      <w:spacing w:val="46"/>
                      <w:w w:val="104"/>
                    </w:rPr>
                    <w:t> </w:t>
                  </w:r>
                  <w:r>
                    <w:rPr>
                      <w:w w:val="105"/>
                    </w:rPr>
                    <w:t>BIDANG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ROBOTIKA.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KRI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1"/>
                      <w:w w:val="105"/>
                    </w:rPr>
                    <w:t>2018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TERDIRI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DARI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5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(LIMA)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DIVISI,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YAITU: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1"/>
                      <w:w w:val="105"/>
                    </w:rPr>
                    <w:t>1.</w:t>
                  </w:r>
                  <w:r>
                    <w:rPr/>
                  </w:r>
                </w:p>
                <w:p>
                  <w:pPr>
                    <w:pStyle w:val="BodyText"/>
                    <w:spacing w:line="376" w:lineRule="auto" w:before="2"/>
                    <w:ind w:right="76"/>
                    <w:jc w:val="left"/>
                  </w:pPr>
                  <w:r>
                    <w:rPr>
                      <w:w w:val="105"/>
                    </w:rPr>
                    <w:t>KONTES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ROBOT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ABU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INDONESIA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(KRAI);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2.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KONTES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ROBOT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PEMADAM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API</w:t>
                  </w:r>
                  <w:r>
                    <w:rPr>
                      <w:spacing w:val="26"/>
                      <w:w w:val="104"/>
                    </w:rPr>
                    <w:t> </w:t>
                  </w:r>
                  <w:r>
                    <w:rPr>
                      <w:w w:val="105"/>
                    </w:rPr>
                    <w:t>INDONESIA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(KRPAI);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1"/>
                      <w:w w:val="105"/>
                    </w:rPr>
                    <w:t>3.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KONTES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ROBOT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SENI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TARI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INDONESIA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(KRSTI);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4.</w:t>
                  </w:r>
                  <w:r>
                    <w:rPr>
                      <w:spacing w:val="30"/>
                      <w:w w:val="104"/>
                    </w:rPr>
                    <w:t> </w:t>
                  </w:r>
                  <w:r>
                    <w:rPr>
                      <w:w w:val="105"/>
                    </w:rPr>
                    <w:t>KONTES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ROBOT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SEPAK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BOLA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INDONESIA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(KRSBI)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HUMANOID;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1"/>
                      <w:w w:val="105"/>
                    </w:rPr>
                    <w:t>5.</w:t>
                  </w:r>
                  <w:r>
                    <w:rPr/>
                  </w:r>
                </w:p>
                <w:p>
                  <w:pPr>
                    <w:pStyle w:val="BodyText"/>
                    <w:spacing w:line="208" w:lineRule="exact" w:before="0"/>
                    <w:ind w:right="0"/>
                    <w:jc w:val="left"/>
                  </w:pPr>
                  <w:r>
                    <w:rPr>
                      <w:w w:val="105"/>
                    </w:rPr>
                    <w:t>KONTES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ROBOT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SEPAK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BOLA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INDONESIA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(KRSBI)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BERODA.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21.399994pt;width:99.75pt;height:16.8pt;mso-position-horizontal-relative:page;mso-position-vertical-relative:page;z-index:-45304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21.399994pt;width:324.1pt;height:16.8pt;mso-position-horizontal-relative:page;mso-position-vertical-relative:page;z-index:-4528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KEMENRISTEKDIKTI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38.199997pt;width:99.75pt;height:33.3pt;mso-position-horizontal-relative:page;mso-position-vertical-relative:page;z-index:-45256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38.199997pt;width:324.1pt;height:33.3pt;mso-position-horizontal-relative:page;mso-position-vertical-relative:page;z-index:-4523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10-13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JULI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2018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71.5pt;width:99.75pt;height:16.9pt;mso-position-horizontal-relative:page;mso-position-vertical-relative:page;z-index:-45208" type="#_x0000_t202" filled="false" stroked="false">
            <v:textbox inset="0,0,0,0">
              <w:txbxContent>
                <w:p>
                  <w:pPr>
                    <w:spacing w:before="12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71.5pt;width:324.1pt;height:16.9pt;mso-position-horizontal-relative:page;mso-position-vertical-relative:page;z-index:-4518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2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Tim,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KOMPETISI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KRSBI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BERODA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88.359985pt;width:99.75pt;height:33.25pt;mso-position-horizontal-relative:page;mso-position-vertical-relative:page;z-index:-45160" type="#_x0000_t202" filled="false" stroked="false">
            <v:textbox inset="0,0,0,0">
              <w:txbxContent>
                <w:p>
                  <w:pPr>
                    <w:spacing w:line="374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88.359985pt;width:324.1pt;height:33.25pt;mso-position-horizontal-relative:page;mso-position-vertical-relative:page;z-index:-4513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left="439" w:right="0"/>
                    <w:jc w:val="left"/>
                  </w:pPr>
                  <w:r>
                    <w:rPr>
                      <w:spacing w:val="1"/>
                      <w:w w:val="105"/>
                    </w:rPr>
                    <w:t>1)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4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Aulia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Salsyabil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321.600006pt;width:99.75pt;height:150.6pt;mso-position-horizontal-relative:page;mso-position-vertical-relative:page;z-index:-45112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321.600006pt;width:324.1pt;height:150.6pt;mso-position-horizontal-relative:page;mso-position-vertical-relative:page;z-index:-450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472.200012pt;width:99.75pt;height:197.55pt;mso-position-horizontal-relative:page;mso-position-vertical-relative:page;z-index:-45064" type="#_x0000_t202" filled="false" stroked="false">
            <v:textbox inset="0,0,0,0">
              <w:txbxContent>
                <w:p>
                  <w:pPr>
                    <w:spacing w:line="374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472.200012pt;width:324.1pt;height:197.55pt;mso-position-horizontal-relative:page;mso-position-vertical-relative:page;z-index:-450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201.35pt;mso-position-horizontal-relative:page;mso-position-vertical-relative:page;z-index:-45016" coordorigin="1866,1775" coordsize="8496,4027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4006" coordorigin="1877,1786" coordsize="2,4006">
              <v:shape style="position:absolute;left:1877;top:1786;width:2;height:4006" coordorigin="1877,1786" coordsize="0,4006" path="m1877,1786l1877,5791e" filled="false" stroked="true" strokeweight=".580pt" strokecolor="#000000">
                <v:path arrowok="t"/>
              </v:shape>
            </v:group>
            <v:group style="position:absolute;left:3871;top:1786;width:2;height:4006" coordorigin="3871,1786" coordsize="2,4006">
              <v:shape style="position:absolute;left:3871;top:1786;width:2;height:4006" coordorigin="3871,1786" coordsize="0,4006" path="m3871,1786l3871,5791e" filled="false" stroked="true" strokeweight=".580pt" strokecolor="#000000">
                <v:path arrowok="t"/>
              </v:shape>
            </v:group>
            <v:group style="position:absolute;left:10352;top:1786;width:2;height:4006" coordorigin="10352,1786" coordsize="2,4006">
              <v:shape style="position:absolute;left:10352;top:1786;width:2;height:4006" coordorigin="10352,1786" coordsize="0,4006" path="m10352,1786l10352,5791e" filled="false" stroked="true" strokeweight=".46pt" strokecolor="#000000">
                <v:path arrowok="t"/>
              </v:shape>
            </v:group>
            <v:group style="position:absolute;left:1872;top:2119;width:8484;height:2" coordorigin="1872,2119" coordsize="8484,2">
              <v:shape style="position:absolute;left:1872;top:2119;width:8484;height:2" coordorigin="1872,2119" coordsize="8484,0" path="m1872,2119l10356,2119e" filled="false" stroked="true" strokeweight=".580pt" strokecolor="#000000">
                <v:path arrowok="t"/>
              </v:shape>
            </v:group>
            <v:group style="position:absolute;left:1872;top:2455;width:8484;height:2" coordorigin="1872,2455" coordsize="8484,2">
              <v:shape style="position:absolute;left:1872;top:2455;width:8484;height:2" coordorigin="1872,2455" coordsize="8484,0" path="m1872,2455l10356,2455e" filled="false" stroked="true" strokeweight=".580pt" strokecolor="#000000">
                <v:path arrowok="t"/>
              </v:shape>
            </v:group>
            <v:group style="position:absolute;left:1872;top:2791;width:8484;height:2" coordorigin="1872,2791" coordsize="8484,2">
              <v:shape style="position:absolute;left:1872;top:2791;width:8484;height:2" coordorigin="1872,2791" coordsize="8484,0" path="m1872,2791l10356,2791e" filled="false" stroked="true" strokeweight=".580pt" strokecolor="#000000">
                <v:path arrowok="t"/>
              </v:shape>
            </v:group>
            <v:group style="position:absolute;left:1872;top:3130;width:8484;height:2" coordorigin="1872,3130" coordsize="8484,2">
              <v:shape style="position:absolute;left:1872;top:3130;width:8484;height:2" coordorigin="1872,3130" coordsize="8484,0" path="m1872,3130l10356,3130e" filled="false" stroked="true" strokeweight=".580pt" strokecolor="#000000">
                <v:path arrowok="t"/>
              </v:shape>
            </v:group>
            <v:group style="position:absolute;left:1872;top:3466;width:8484;height:2" coordorigin="1872,3466" coordsize="8484,2">
              <v:shape style="position:absolute;left:1872;top:3466;width:8484;height:2" coordorigin="1872,3466" coordsize="8484,0" path="m1872,3466l10356,3466e" filled="false" stroked="true" strokeweight=".580pt" strokecolor="#000000">
                <v:path arrowok="t"/>
              </v:shape>
            </v:group>
            <v:group style="position:absolute;left:1872;top:3802;width:8484;height:2" coordorigin="1872,3802" coordsize="8484,2">
              <v:shape style="position:absolute;left:1872;top:3802;width:8484;height:2" coordorigin="1872,3802" coordsize="8484,0" path="m1872,3802l10356,3802e" filled="false" stroked="true" strokeweight=".580pt" strokecolor="#000000">
                <v:path arrowok="t"/>
              </v:shape>
            </v:group>
            <v:group style="position:absolute;left:1872;top:4794;width:8484;height:2" coordorigin="1872,4794" coordsize="8484,2">
              <v:shape style="position:absolute;left:1872;top:4794;width:8484;height:2" coordorigin="1872,4794" coordsize="8484,0" path="m1872,4794l10356,4794e" filled="false" stroked="true" strokeweight=".46pt" strokecolor="#000000">
                <v:path arrowok="t"/>
              </v:shape>
            </v:group>
            <v:group style="position:absolute;left:1872;top:5130;width:8484;height:2" coordorigin="1872,5130" coordsize="8484,2">
              <v:shape style="position:absolute;left:1872;top:5130;width:8484;height:2" coordorigin="1872,5130" coordsize="8484,0" path="m1872,5130l10356,5130e" filled="false" stroked="true" strokeweight=".46pt" strokecolor="#000000">
                <v:path arrowok="t"/>
              </v:shape>
            </v:group>
            <v:group style="position:absolute;left:1872;top:5796;width:8484;height:2" coordorigin="1872,5796" coordsize="8484,2">
              <v:shape style="position:absolute;left:1872;top:5796;width:8484;height:2" coordorigin="1872,5796" coordsize="8484,0" path="m1872,5796l10356,5796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99.75pt;height:16.95pt;mso-position-horizontal-relative:page;mso-position-vertical-relative:page;z-index:-44992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89.040001pt;width:324.1pt;height:16.95pt;mso-position-horizontal-relative:page;mso-position-vertical-relative:page;z-index:-44968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JCM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PLANT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SIMULATION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05.959999pt;width:99.75pt;height:16.8pt;mso-position-horizontal-relative:page;mso-position-vertical-relative:page;z-index:-44944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05.959999pt;width:324.1pt;height:16.8pt;mso-position-horizontal-relative:page;mso-position-vertical-relative:page;z-index:-4492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Juara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3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2.760002pt;width:99.75pt;height:16.8pt;mso-position-horizontal-relative:page;mso-position-vertical-relative:page;z-index:-44896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22.760002pt;width:324.1pt;height:16.8pt;mso-position-horizontal-relative:page;mso-position-vertical-relative:page;z-index:-4487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Simulasi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Perancangan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Proses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dengan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ASPEN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HYSYS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39.559998pt;width:99.75pt;height:16.95pt;mso-position-horizontal-relative:page;mso-position-vertical-relative:page;z-index:-44848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39.559998pt;width:324.1pt;height:16.95pt;mso-position-horizontal-relative:page;mso-position-vertical-relative:page;z-index:-4482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IAFMI,IATMI,HMGI,IAGI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didukung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Pertamina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serta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Aspentech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56.479996pt;width:99.75pt;height:16.8pt;mso-position-horizontal-relative:page;mso-position-vertical-relative:page;z-index:-44800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56.479996pt;width:324.1pt;height:16.8pt;mso-position-horizontal-relative:page;mso-position-vertical-relative:page;z-index:-4477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11-12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Agustus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2017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73.279999pt;width:99.75pt;height:16.8pt;mso-position-horizontal-relative:page;mso-position-vertical-relative:page;z-index:-44752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-1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73.279999pt;width:324.1pt;height:16.8pt;mso-position-horizontal-relative:page;mso-position-vertical-relative:page;z-index:-4472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Lomba</w:t>
                  </w:r>
                  <w:r>
                    <w:rPr>
                      <w:spacing w:val="-1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Perancangan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90.080002pt;width:99.75pt;height:49.65pt;mso-position-horizontal-relative:page;mso-position-vertical-relative:page;z-index:-44704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90.080002pt;width:324.1pt;height:49.65pt;mso-position-horizontal-relative:page;mso-position-vertical-relative:page;z-index:-44680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778" w:val="left" w:leader="none"/>
                    </w:tabs>
                    <w:spacing w:line="240" w:lineRule="auto" w:before="11" w:after="0"/>
                    <w:ind w:left="777" w:right="0" w:hanging="338"/>
                    <w:jc w:val="left"/>
                  </w:pPr>
                  <w:r>
                    <w:rPr>
                      <w:spacing w:val="-1"/>
                      <w:w w:val="105"/>
                    </w:rPr>
                    <w:t>Arry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Khaminov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Rizky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778" w:val="left" w:leader="none"/>
                    </w:tabs>
                    <w:spacing w:line="240" w:lineRule="auto" w:before="119" w:after="0"/>
                    <w:ind w:left="777" w:right="0" w:hanging="338"/>
                    <w:jc w:val="left"/>
                  </w:pPr>
                  <w:r>
                    <w:rPr>
                      <w:spacing w:val="-1"/>
                      <w:w w:val="105"/>
                    </w:rPr>
                    <w:t>Setyobayuaji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Respati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Widagdo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778" w:val="left" w:leader="none"/>
                    </w:tabs>
                    <w:spacing w:line="240" w:lineRule="auto" w:before="119" w:after="0"/>
                    <w:ind w:left="777" w:right="0" w:hanging="338"/>
                    <w:jc w:val="left"/>
                  </w:pPr>
                  <w:r>
                    <w:rPr>
                      <w:w w:val="105"/>
                    </w:rPr>
                    <w:t>Muhammad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Enuari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Kimia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39.699997pt;width:99.75pt;height:16.8pt;mso-position-horizontal-relative:page;mso-position-vertical-relative:page;z-index:-44656" type="#_x0000_t202" filled="false" stroked="false">
            <v:textbox inset="0,0,0,0">
              <w:txbxContent>
                <w:p>
                  <w:pPr>
                    <w:spacing w:before="12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39.699997pt;width:324.1pt;height:16.8pt;mso-position-horizontal-relative:page;mso-position-vertical-relative:page;z-index:-44632" type="#_x0000_t202" filled="false" stroked="false">
            <v:textbox inset="0,0,0,0">
              <w:txbxContent>
                <w:p>
                  <w:pPr>
                    <w:spacing w:before="12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Foto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hilang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56.5pt;width:99.75pt;height:33.3pt;mso-position-horizontal-relative:page;mso-position-vertical-relative:page;z-index:-44608" type="#_x0000_t202" filled="false" stroked="false">
            <v:textbox inset="0,0,0,0">
              <w:txbxContent>
                <w:p>
                  <w:pPr>
                    <w:spacing w:line="374" w:lineRule="auto" w:before="12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56.5pt;width:324.1pt;height:33.3pt;mso-position-horizontal-relative:page;mso-position-vertical-relative:page;z-index:-445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440.65pt;mso-position-horizontal-relative:page;mso-position-vertical-relative:page;z-index:-44560" coordorigin="1866,1775" coordsize="8496,8813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8792" coordorigin="1877,1786" coordsize="2,8792">
              <v:shape style="position:absolute;left:1877;top:1786;width:2;height:8792" coordorigin="1877,1786" coordsize="0,8792" path="m1877,1786l1877,10577e" filled="false" stroked="true" strokeweight=".580pt" strokecolor="#000000">
                <v:path arrowok="t"/>
              </v:shape>
            </v:group>
            <v:group style="position:absolute;left:3871;top:1786;width:2;height:8792" coordorigin="3871,1786" coordsize="2,8792">
              <v:shape style="position:absolute;left:3871;top:1786;width:2;height:8792" coordorigin="3871,1786" coordsize="0,8792" path="m3871,1786l3871,10577e" filled="false" stroked="true" strokeweight=".580pt" strokecolor="#000000">
                <v:path arrowok="t"/>
              </v:shape>
            </v:group>
            <v:group style="position:absolute;left:10352;top:1786;width:2;height:8792" coordorigin="10352,1786" coordsize="2,8792">
              <v:shape style="position:absolute;left:10352;top:1786;width:2;height:8792" coordorigin="10352,1786" coordsize="0,8792" path="m10352,1786l10352,10577e" filled="false" stroked="true" strokeweight=".46pt" strokecolor="#000000">
                <v:path arrowok="t"/>
              </v:shape>
            </v:group>
            <v:group style="position:absolute;left:1872;top:2119;width:8484;height:2" coordorigin="1872,2119" coordsize="8484,2">
              <v:shape style="position:absolute;left:1872;top:2119;width:8484;height:2" coordorigin="1872,2119" coordsize="8484,0" path="m1872,2119l10356,2119e" filled="false" stroked="true" strokeweight=".580pt" strokecolor="#000000">
                <v:path arrowok="t"/>
              </v:shape>
            </v:group>
            <v:group style="position:absolute;left:1872;top:2455;width:8484;height:2" coordorigin="1872,2455" coordsize="8484,2">
              <v:shape style="position:absolute;left:1872;top:2455;width:8484;height:2" coordorigin="1872,2455" coordsize="8484,0" path="m1872,2455l10356,2455e" filled="false" stroked="true" strokeweight=".580pt" strokecolor="#000000">
                <v:path arrowok="t"/>
              </v:shape>
            </v:group>
            <v:group style="position:absolute;left:1872;top:3118;width:8484;height:2" coordorigin="1872,3118" coordsize="8484,2">
              <v:shape style="position:absolute;left:1872;top:3118;width:8484;height:2" coordorigin="1872,3118" coordsize="8484,0" path="m1872,3118l10356,3118e" filled="false" stroked="true" strokeweight=".580pt" strokecolor="#000000">
                <v:path arrowok="t"/>
              </v:shape>
            </v:group>
            <v:group style="position:absolute;left:1872;top:3456;width:8484;height:2" coordorigin="1872,3456" coordsize="8484,2">
              <v:shape style="position:absolute;left:1872;top:3456;width:8484;height:2" coordorigin="1872,3456" coordsize="8484,0" path="m1872,3456l10356,3456e" filled="false" stroked="true" strokeweight=".580pt" strokecolor="#000000">
                <v:path arrowok="t"/>
              </v:shape>
            </v:group>
            <v:group style="position:absolute;left:1872;top:3792;width:8484;height:2" coordorigin="1872,3792" coordsize="8484,2">
              <v:shape style="position:absolute;left:1872;top:3792;width:8484;height:2" coordorigin="1872,3792" coordsize="8484,0" path="m1872,3792l10356,3792e" filled="false" stroked="true" strokeweight=".580pt" strokecolor="#000000">
                <v:path arrowok="t"/>
              </v:shape>
            </v:group>
            <v:group style="position:absolute;left:1872;top:4128;width:8484;height:2" coordorigin="1872,4128" coordsize="8484,2">
              <v:shape style="position:absolute;left:1872;top:4128;width:8484;height:2" coordorigin="1872,4128" coordsize="8484,0" path="m1872,4128l10356,4128e" filled="false" stroked="true" strokeweight=".580pt" strokecolor="#000000">
                <v:path arrowok="t"/>
              </v:shape>
            </v:group>
            <v:group style="position:absolute;left:1872;top:5122;width:8484;height:2" coordorigin="1872,5122" coordsize="8484,2">
              <v:shape style="position:absolute;left:1872;top:5122;width:8484;height:2" coordorigin="1872,5122" coordsize="8484,0" path="m1872,5122l10356,5122e" filled="false" stroked="true" strokeweight=".580pt" strokecolor="#000000">
                <v:path arrowok="t"/>
              </v:shape>
            </v:group>
            <v:group style="position:absolute;left:1872;top:8453;width:8484;height:2" coordorigin="1872,8453" coordsize="8484,2">
              <v:shape style="position:absolute;left:1872;top:8453;width:8484;height:2" coordorigin="1872,8453" coordsize="8484,0" path="m1872,8453l10356,8453e" filled="false" stroked="true" strokeweight=".580pt" strokecolor="#000000">
                <v:path arrowok="t"/>
              </v:shape>
            </v:group>
            <v:group style="position:absolute;left:1872;top:10582;width:8484;height:2" coordorigin="1872,10582" coordsize="8484,2">
              <v:shape style="position:absolute;left:1872;top:10582;width:8484;height:2" coordorigin="1872,10582" coordsize="8484,0" path="m1872,10582l10356,10582e" filled="false" stroked="true" strokeweight=".580pt" strokecolor="#000000">
                <v:path arrowok="t"/>
              </v:shape>
              <v:shape style="position:absolute;left:3974;top:5126;width:5678;height:3197" type="#_x0000_t75" stroked="false">
                <v:imagedata r:id="rId26" o:title=""/>
              </v:shape>
              <v:shape style="position:absolute;left:4267;top:8717;width:5549;height:1733" type="#_x0000_t75" stroked="false">
                <v:imagedata r:id="rId19" o:title="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99.75pt;height:16.95pt;mso-position-horizontal-relative:page;mso-position-vertical-relative:page;z-index:-44536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89.040001pt;width:324.1pt;height:16.95pt;mso-position-horizontal-relative:page;mso-position-vertical-relative:page;z-index:-44512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INDONESIA</w:t>
                  </w:r>
                  <w:r>
                    <w:rPr>
                      <w:rFonts w:ascii="Trebuchet MS"/>
                      <w:b/>
                      <w:spacing w:val="-15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CHEMICAL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ENGINEERING</w:t>
                  </w:r>
                  <w:r>
                    <w:rPr>
                      <w:rFonts w:ascii="Trebuchet MS"/>
                      <w:b/>
                      <w:spacing w:val="-14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CHALLENGE</w:t>
                  </w:r>
                  <w:r>
                    <w:rPr>
                      <w:rFonts w:ascii="Trebuchet MS"/>
                      <w:b/>
                      <w:spacing w:val="-14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2018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05.959999pt;width:99.75pt;height:16.8pt;mso-position-horizontal-relative:page;mso-position-vertical-relative:page;z-index:-44488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05.959999pt;width:324.1pt;height:16.8pt;mso-position-horizontal-relative:page;mso-position-vertical-relative:page;z-index:-4446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Second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Runner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Up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2.760002pt;width:99.75pt;height:33.15pt;mso-position-horizontal-relative:page;mso-position-vertical-relative:page;z-index:-44440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22.760002pt;width:324.1pt;height:33.15pt;mso-position-horizontal-relative:page;mso-position-vertical-relative:page;z-index:-44416" type="#_x0000_t202" filled="false" stroked="false">
            <v:textbox inset="0,0,0,0">
              <w:txbxContent>
                <w:p>
                  <w:pPr>
                    <w:pStyle w:val="BodyText"/>
                    <w:spacing w:line="374" w:lineRule="auto"/>
                    <w:ind w:right="76"/>
                    <w:jc w:val="left"/>
                  </w:pPr>
                  <w:r>
                    <w:rPr>
                      <w:spacing w:val="-1"/>
                      <w:w w:val="105"/>
                    </w:rPr>
                    <w:t>Perlombaan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Rancang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Pabrik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cabang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lainnya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tentang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industri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proses</w:t>
                  </w:r>
                  <w:r>
                    <w:rPr>
                      <w:spacing w:val="40"/>
                      <w:w w:val="104"/>
                    </w:rPr>
                    <w:t> </w:t>
                  </w:r>
                  <w:r>
                    <w:rPr>
                      <w:w w:val="105"/>
                    </w:rPr>
                    <w:t>oleh</w:t>
                  </w:r>
                  <w:r>
                    <w:rPr>
                      <w:spacing w:val="-1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HIMATEK-ITB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55.880005pt;width:99.75pt;height:16.95pt;mso-position-horizontal-relative:page;mso-position-vertical-relative:page;z-index:-44392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55.880005pt;width:324.1pt;height:16.95pt;mso-position-horizontal-relative:page;mso-position-vertical-relative:page;z-index:-4436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Program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Studi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ITB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-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Himpunan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Mahasiswa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ITB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72.800003pt;width:99.75pt;height:16.8pt;mso-position-horizontal-relative:page;mso-position-vertical-relative:page;z-index:-44344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72.800003pt;width:324.1pt;height:16.8pt;mso-position-horizontal-relative:page;mso-position-vertical-relative:page;z-index:-4432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Maret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2018,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ITB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89.600006pt;width:99.75pt;height:16.8pt;mso-position-horizontal-relative:page;mso-position-vertical-relative:page;z-index:-44296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89.600006pt;width:324.1pt;height:16.8pt;mso-position-horizontal-relative:page;mso-position-vertical-relative:page;z-index:-4427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Lomba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Rancang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Pabrik/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Plant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Design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Competition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06.399994pt;width:99.75pt;height:49.7pt;mso-position-horizontal-relative:page;mso-position-vertical-relative:page;z-index:-44248" type="#_x0000_t202" filled="false" stroked="false">
            <v:textbox inset="0,0,0,0">
              <w:txbxContent>
                <w:p>
                  <w:pPr>
                    <w:spacing w:line="377" w:lineRule="auto"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06.399994pt;width:324.1pt;height:49.7pt;mso-position-horizontal-relative:page;mso-position-vertical-relative:page;z-index:-44224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778" w:val="left" w:leader="none"/>
                    </w:tabs>
                    <w:spacing w:line="240" w:lineRule="auto" w:before="14" w:after="0"/>
                    <w:ind w:left="777" w:right="0" w:hanging="338"/>
                    <w:jc w:val="left"/>
                  </w:pPr>
                  <w:r>
                    <w:rPr>
                      <w:w w:val="105"/>
                    </w:rPr>
                    <w:t>The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Arif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Setio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Nugroho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778" w:val="left" w:leader="none"/>
                    </w:tabs>
                    <w:spacing w:line="240" w:lineRule="auto" w:before="119" w:after="0"/>
                    <w:ind w:left="777" w:right="0" w:hanging="338"/>
                    <w:jc w:val="left"/>
                  </w:pPr>
                  <w:r>
                    <w:rPr>
                      <w:w w:val="105"/>
                    </w:rPr>
                    <w:t>Faisal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Anggi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Rangkuti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778" w:val="left" w:leader="none"/>
                    </w:tabs>
                    <w:spacing w:line="240" w:lineRule="auto" w:before="117" w:after="0"/>
                    <w:ind w:left="777" w:right="0" w:hanging="338"/>
                    <w:jc w:val="left"/>
                  </w:pPr>
                  <w:r>
                    <w:rPr>
                      <w:spacing w:val="-1"/>
                      <w:w w:val="105"/>
                    </w:rPr>
                    <w:t>Almira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Rahmaida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Kimia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56.079987pt;width:99.75pt;height:166.6pt;mso-position-horizontal-relative:page;mso-position-vertical-relative:page;z-index:-44200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56.079987pt;width:324.1pt;height:166.6pt;mso-position-horizontal-relative:page;mso-position-vertical-relative:page;z-index:-441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422.640015pt;width:99.75pt;height:106.45pt;mso-position-horizontal-relative:page;mso-position-vertical-relative:page;z-index:-44152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422.640015pt;width:324.1pt;height:106.45pt;mso-position-horizontal-relative:page;mso-position-vertical-relative:page;z-index:-441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542.5pt;mso-position-horizontal-relative:page;mso-position-vertical-relative:page;z-index:-44104" coordorigin="1866,1775" coordsize="8496,10850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10832" coordorigin="1877,1786" coordsize="2,10832">
              <v:shape style="position:absolute;left:1877;top:1786;width:2;height:10832" coordorigin="1877,1786" coordsize="0,10832" path="m1877,1786l1877,12617e" filled="false" stroked="true" strokeweight=".580pt" strokecolor="#000000">
                <v:path arrowok="t"/>
              </v:shape>
            </v:group>
            <v:group style="position:absolute;left:3552;top:1786;width:2;height:10832" coordorigin="3552,1786" coordsize="2,10832">
              <v:shape style="position:absolute;left:3552;top:1786;width:2;height:10832" coordorigin="3552,1786" coordsize="0,10832" path="m3552,1786l3552,12617e" filled="false" stroked="true" strokeweight=".580pt" strokecolor="#000000">
                <v:path arrowok="t"/>
              </v:shape>
            </v:group>
            <v:group style="position:absolute;left:10352;top:1786;width:2;height:10832" coordorigin="10352,1786" coordsize="2,10832">
              <v:shape style="position:absolute;left:10352;top:1786;width:2;height:10832" coordorigin="10352,1786" coordsize="0,10832" path="m10352,1786l10352,12617e" filled="false" stroked="true" strokeweight=".46pt" strokecolor="#000000">
                <v:path arrowok="t"/>
              </v:shape>
            </v:group>
            <v:group style="position:absolute;left:1872;top:2446;width:8484;height:2" coordorigin="1872,2446" coordsize="8484,2">
              <v:shape style="position:absolute;left:1872;top:2446;width:8484;height:2" coordorigin="1872,2446" coordsize="8484,0" path="m1872,2446l10356,2446e" filled="false" stroked="true" strokeweight=".580pt" strokecolor="#000000">
                <v:path arrowok="t"/>
              </v:shape>
            </v:group>
            <v:group style="position:absolute;left:1872;top:2782;width:8484;height:2" coordorigin="1872,2782" coordsize="8484,2">
              <v:shape style="position:absolute;left:1872;top:2782;width:8484;height:2" coordorigin="1872,2782" coordsize="8484,0" path="m1872,2782l10356,2782e" filled="false" stroked="true" strokeweight=".580pt" strokecolor="#000000">
                <v:path arrowok="t"/>
              </v:shape>
            </v:group>
            <v:group style="position:absolute;left:1872;top:3446;width:8484;height:2" coordorigin="1872,3446" coordsize="8484,2">
              <v:shape style="position:absolute;left:1872;top:3446;width:8484;height:2" coordorigin="1872,3446" coordsize="8484,0" path="m1872,3446l10356,3446e" filled="false" stroked="true" strokeweight=".580pt" strokecolor="#000000">
                <v:path arrowok="t"/>
              </v:shape>
            </v:group>
            <v:group style="position:absolute;left:1872;top:4111;width:8484;height:2" coordorigin="1872,4111" coordsize="8484,2">
              <v:shape style="position:absolute;left:1872;top:4111;width:8484;height:2" coordorigin="1872,4111" coordsize="8484,0" path="m1872,4111l10356,4111e" filled="false" stroked="true" strokeweight=".580pt" strokecolor="#000000">
                <v:path arrowok="t"/>
              </v:shape>
            </v:group>
            <v:group style="position:absolute;left:1872;top:4776;width:8484;height:2" coordorigin="1872,4776" coordsize="8484,2">
              <v:shape style="position:absolute;left:1872;top:4776;width:8484;height:2" coordorigin="1872,4776" coordsize="8484,0" path="m1872,4776l10356,4776e" filled="false" stroked="true" strokeweight=".580pt" strokecolor="#000000">
                <v:path arrowok="t"/>
              </v:shape>
            </v:group>
            <v:group style="position:absolute;left:1872;top:5438;width:8484;height:2" coordorigin="1872,5438" coordsize="8484,2">
              <v:shape style="position:absolute;left:1872;top:5438;width:8484;height:2" coordorigin="1872,5438" coordsize="8484,0" path="m1872,5438l10356,5438e" filled="false" stroked="true" strokeweight=".580pt" strokecolor="#000000">
                <v:path arrowok="t"/>
              </v:shape>
            </v:group>
            <v:group style="position:absolute;left:1872;top:6432;width:8484;height:2" coordorigin="1872,6432" coordsize="8484,2">
              <v:shape style="position:absolute;left:1872;top:6432;width:8484;height:2" coordorigin="1872,6432" coordsize="8484,0" path="m1872,6432l10356,6432e" filled="false" stroked="true" strokeweight=".580pt" strokecolor="#000000">
                <v:path arrowok="t"/>
              </v:shape>
            </v:group>
            <v:group style="position:absolute;left:1872;top:11628;width:8484;height:2" coordorigin="1872,11628" coordsize="8484,2">
              <v:shape style="position:absolute;left:1872;top:11628;width:8484;height:2" coordorigin="1872,11628" coordsize="8484,0" path="m1872,11628l10356,11628e" filled="false" stroked="true" strokeweight=".580pt" strokecolor="#000000">
                <v:path arrowok="t"/>
              </v:shape>
            </v:group>
            <v:group style="position:absolute;left:1872;top:12620;width:8484;height:2" coordorigin="1872,12620" coordsize="8484,2">
              <v:shape style="position:absolute;left:1872;top:12620;width:8484;height:2" coordorigin="1872,12620" coordsize="8484,0" path="m1872,12620l10356,12620e" filled="false" stroked="true" strokeweight=".46pt" strokecolor="#000000">
                <v:path arrowok="t"/>
              </v:shape>
              <v:shape style="position:absolute;left:3658;top:6437;width:6691;height:5062" type="#_x0000_t75" stroked="false">
                <v:imagedata r:id="rId27" o:title="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83.8pt;height:33.25pt;mso-position-horizontal-relative:page;mso-position-vertical-relative:page;z-index:-44080" type="#_x0000_t202" filled="false" stroked="false">
            <v:textbox inset="0,0,0,0">
              <w:txbxContent>
                <w:p>
                  <w:pPr>
                    <w:spacing w:line="374" w:lineRule="auto" w:before="14"/>
                    <w:ind w:left="100" w:right="156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600006pt;margin-top:89.040001pt;width:340.05pt;height:33.25pt;mso-position-horizontal-relative:page;mso-position-vertical-relative:page;z-index:-44056" type="#_x0000_t202" filled="false" stroked="false">
            <v:textbox inset="0,0,0,0">
              <w:txbxContent>
                <w:p>
                  <w:pPr>
                    <w:spacing w:before="11"/>
                    <w:ind w:left="103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ITB</w:t>
                  </w:r>
                  <w:r>
                    <w:rPr>
                      <w:rFonts w:ascii="Trebuchet MS"/>
                      <w:b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TECHNOPRENEUR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SUMMIT</w:t>
                  </w:r>
                  <w:r>
                    <w:rPr>
                      <w:rFonts w:ascii="Trebuchet MS"/>
                      <w:b/>
                      <w:spacing w:val="-13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2018</w:t>
                  </w:r>
                  <w:r>
                    <w:rPr>
                      <w:rFonts w:ascii="Trebuchet MS"/>
                      <w:b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BUSINESS</w:t>
                  </w:r>
                  <w:r>
                    <w:rPr>
                      <w:rFonts w:ascii="Trebuchet MS"/>
                      <w:b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CASE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COMPETITION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2.279999pt;width:83.8pt;height:16.8pt;mso-position-horizontal-relative:page;mso-position-vertical-relative:page;z-index:-44032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600006pt;margin-top:122.279999pt;width:340.05pt;height:16.8pt;mso-position-horizontal-relative:page;mso-position-vertical-relative:page;z-index:-4400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left="103" w:right="0"/>
                    <w:jc w:val="left"/>
                  </w:pPr>
                  <w:r>
                    <w:rPr>
                      <w:w w:val="105"/>
                    </w:rPr>
                    <w:t>Champion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1st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winner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39.080002pt;width:83.8pt;height:33.25pt;mso-position-horizontal-relative:page;mso-position-vertical-relative:page;z-index:-43984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7.600006pt;margin-top:139.080002pt;width:340.05pt;height:33.25pt;mso-position-horizontal-relative:page;mso-position-vertical-relative:page;z-index:-43960" type="#_x0000_t202" filled="false" stroked="false">
            <v:textbox inset="0,0,0,0">
              <w:txbxContent>
                <w:p>
                  <w:pPr>
                    <w:pStyle w:val="BodyText"/>
                    <w:spacing w:line="377" w:lineRule="auto"/>
                    <w:ind w:left="103" w:right="916"/>
                    <w:jc w:val="left"/>
                  </w:pPr>
                  <w:r>
                    <w:rPr>
                      <w:spacing w:val="-1"/>
                      <w:w w:val="105"/>
                    </w:rPr>
                    <w:t>Lomba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business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case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umum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mengenai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cara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meningkatkan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efektivitas</w:t>
                  </w:r>
                  <w:r>
                    <w:rPr>
                      <w:spacing w:val="44"/>
                      <w:w w:val="104"/>
                    </w:rPr>
                    <w:t> </w:t>
                  </w:r>
                  <w:r>
                    <w:rPr>
                      <w:w w:val="105"/>
                    </w:rPr>
                    <w:t>pelabuhan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di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Indonesia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72.320007pt;width:83.8pt;height:33.25pt;mso-position-horizontal-relative:page;mso-position-vertical-relative:page;z-index:-43936" type="#_x0000_t202" filled="false" stroked="false">
            <v:textbox inset="0,0,0,0">
              <w:txbxContent>
                <w:p>
                  <w:pPr>
                    <w:spacing w:line="374" w:lineRule="auto" w:before="14"/>
                    <w:ind w:left="100" w:right="156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</w:t>
                  </w:r>
                  <w:r>
                    <w:rPr>
                      <w:rFonts w:ascii="Trebuchet MS"/>
                      <w:b/>
                      <w:spacing w:val="28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600006pt;margin-top:172.320007pt;width:340.05pt;height:33.25pt;mso-position-horizontal-relative:page;mso-position-vertical-relative:page;z-index:-4391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left="103" w:right="0"/>
                    <w:jc w:val="left"/>
                  </w:pPr>
                  <w:r>
                    <w:rPr>
                      <w:spacing w:val="-1"/>
                      <w:w w:val="105"/>
                    </w:rPr>
                    <w:t>ITB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05.559998pt;width:83.8pt;height:33.25pt;mso-position-horizontal-relative:page;mso-position-vertical-relative:page;z-index:-43888" type="#_x0000_t202" filled="false" stroked="false">
            <v:textbox inset="0,0,0,0">
              <w:txbxContent>
                <w:p>
                  <w:pPr>
                    <w:spacing w:line="374" w:lineRule="auto" w:before="11"/>
                    <w:ind w:left="100" w:right="156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600006pt;margin-top:205.559998pt;width:340.05pt;height:33.25pt;mso-position-horizontal-relative:page;mso-position-vertical-relative:page;z-index:-4386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left="103" w:right="0"/>
                    <w:jc w:val="left"/>
                  </w:pPr>
                  <w:r>
                    <w:rPr>
                      <w:spacing w:val="-1"/>
                      <w:w w:val="105"/>
                    </w:rPr>
                    <w:t>ITB,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Feb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2018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38.800003pt;width:83.8pt;height:33.15pt;mso-position-horizontal-relative:page;mso-position-vertical-relative:page;z-index:-43840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156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23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600006pt;margin-top:238.800003pt;width:340.05pt;height:33.15pt;mso-position-horizontal-relative:page;mso-position-vertical-relative:page;z-index:-4381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left="103" w:right="0"/>
                    <w:jc w:val="left"/>
                  </w:pPr>
                  <w:r>
                    <w:rPr>
                      <w:w w:val="105"/>
                    </w:rPr>
                    <w:t>Business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case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competition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71.920013pt;width:83.8pt;height:49.7pt;mso-position-horizontal-relative:page;mso-position-vertical-relative:page;z-index:-43792" type="#_x0000_t202" filled="false" stroked="false">
            <v:textbox inset="0,0,0,0">
              <w:txbxContent>
                <w:p>
                  <w:pPr>
                    <w:spacing w:line="374" w:lineRule="auto" w:before="13"/>
                    <w:ind w:left="100" w:right="156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7.600006pt;margin-top:271.920013pt;width:340.05pt;height:49.7pt;mso-position-horizontal-relative:page;mso-position-vertical-relative:page;z-index:-43768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780" w:val="left" w:leader="none"/>
                    </w:tabs>
                    <w:spacing w:line="240" w:lineRule="auto" w:before="13" w:after="0"/>
                    <w:ind w:left="780" w:right="0" w:hanging="339"/>
                    <w:jc w:val="left"/>
                  </w:pPr>
                  <w:r>
                    <w:rPr>
                      <w:w w:val="105"/>
                    </w:rPr>
                    <w:t>Stephen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Ariel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Kristiandi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TK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780" w:val="left" w:leader="none"/>
                    </w:tabs>
                    <w:spacing w:line="240" w:lineRule="auto" w:before="117" w:after="0"/>
                    <w:ind w:left="780" w:right="0" w:hanging="339"/>
                    <w:jc w:val="left"/>
                  </w:pPr>
                  <w:r>
                    <w:rPr>
                      <w:spacing w:val="-1"/>
                      <w:w w:val="105"/>
                    </w:rPr>
                    <w:t>Darling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Febriani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MB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780" w:val="left" w:leader="none"/>
                    </w:tabs>
                    <w:spacing w:line="240" w:lineRule="auto" w:before="117" w:after="0"/>
                    <w:ind w:left="780" w:right="0" w:hanging="339"/>
                    <w:jc w:val="left"/>
                  </w:pPr>
                  <w:r>
                    <w:rPr>
                      <w:w w:val="105"/>
                    </w:rPr>
                    <w:t>Dharma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Kurnia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Septialoka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spacing w:val="1"/>
                      <w:w w:val="105"/>
                    </w:rPr>
                    <w:t>IF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321.600006pt;width:83.8pt;height:259.8pt;mso-position-horizontal-relative:page;mso-position-vertical-relative:page;z-index:-43744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7.600006pt;margin-top:321.600006pt;width:340.05pt;height:259.8pt;mso-position-horizontal-relative:page;mso-position-vertical-relative:page;z-index:-437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581.400024pt;width:83.8pt;height:49.65pt;mso-position-horizontal-relative:page;mso-position-vertical-relative:page;z-index:-43696" type="#_x0000_t202" filled="false" stroked="false">
            <v:textbox inset="0,0,0,0">
              <w:txbxContent>
                <w:p>
                  <w:pPr>
                    <w:spacing w:line="376" w:lineRule="auto" w:before="13"/>
                    <w:ind w:left="100" w:right="141" w:firstLine="0"/>
                    <w:jc w:val="both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5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</w:t>
                  </w:r>
                  <w:r>
                    <w:rPr>
                      <w:rFonts w:ascii="Trebuchet MS"/>
                      <w:b/>
                      <w:spacing w:val="28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600006pt;margin-top:581.400024pt;width:340.05pt;height:49.65pt;mso-position-horizontal-relative:page;mso-position-vertical-relative:page;z-index:-43672" type="#_x0000_t202" filled="false" stroked="false">
            <v:textbox inset="0,0,0,0">
              <w:txbxContent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396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ITB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427.7pt;mso-position-horizontal-relative:page;mso-position-vertical-relative:page;z-index:-43648" coordorigin="1866,1775" coordsize="8496,8554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8535" coordorigin="1877,1786" coordsize="2,8535">
              <v:shape style="position:absolute;left:1877;top:1786;width:2;height:8535" coordorigin="1877,1786" coordsize="0,8535" path="m1877,1786l1877,10320e" filled="false" stroked="true" strokeweight=".580pt" strokecolor="#000000">
                <v:path arrowok="t"/>
              </v:shape>
            </v:group>
            <v:group style="position:absolute;left:3871;top:1786;width:2;height:8535" coordorigin="3871,1786" coordsize="2,8535">
              <v:shape style="position:absolute;left:3871;top:1786;width:2;height:8535" coordorigin="3871,1786" coordsize="0,8535" path="m3871,1786l3871,10320e" filled="false" stroked="true" strokeweight=".580pt" strokecolor="#000000">
                <v:path arrowok="t"/>
              </v:shape>
            </v:group>
            <v:group style="position:absolute;left:10352;top:1786;width:2;height:8535" coordorigin="10352,1786" coordsize="2,8535">
              <v:shape style="position:absolute;left:10352;top:1786;width:2;height:8535" coordorigin="10352,1786" coordsize="0,8535" path="m10352,1786l10352,10320e" filled="false" stroked="true" strokeweight=".46pt" strokecolor="#000000">
                <v:path arrowok="t"/>
              </v:shape>
            </v:group>
            <v:group style="position:absolute;left:1872;top:2119;width:8484;height:2" coordorigin="1872,2119" coordsize="8484,2">
              <v:shape style="position:absolute;left:1872;top:2119;width:8484;height:2" coordorigin="1872,2119" coordsize="8484,0" path="m1872,2119l10356,2119e" filled="false" stroked="true" strokeweight=".580pt" strokecolor="#000000">
                <v:path arrowok="t"/>
              </v:shape>
            </v:group>
            <v:group style="position:absolute;left:1872;top:2455;width:8484;height:2" coordorigin="1872,2455" coordsize="8484,2">
              <v:shape style="position:absolute;left:1872;top:2455;width:8484;height:2" coordorigin="1872,2455" coordsize="8484,0" path="m1872,2455l10356,2455e" filled="false" stroked="true" strokeweight=".580pt" strokecolor="#000000">
                <v:path arrowok="t"/>
              </v:shape>
            </v:group>
            <v:group style="position:absolute;left:1872;top:3446;width:8484;height:2" coordorigin="1872,3446" coordsize="8484,2">
              <v:shape style="position:absolute;left:1872;top:3446;width:8484;height:2" coordorigin="1872,3446" coordsize="8484,0" path="m1872,3446l10356,3446e" filled="false" stroked="true" strokeweight=".580pt" strokecolor="#000000">
                <v:path arrowok="t"/>
              </v:shape>
            </v:group>
            <v:group style="position:absolute;left:1872;top:3784;width:8484;height:2" coordorigin="1872,3784" coordsize="8484,2">
              <v:shape style="position:absolute;left:1872;top:3784;width:8484;height:2" coordorigin="1872,3784" coordsize="8484,0" path="m1872,3784l10356,3784e" filled="false" stroked="true" strokeweight=".46pt" strokecolor="#000000">
                <v:path arrowok="t"/>
              </v:shape>
            </v:group>
            <v:group style="position:absolute;left:1872;top:4120;width:8484;height:2" coordorigin="1872,4120" coordsize="8484,2">
              <v:shape style="position:absolute;left:1872;top:4120;width:8484;height:2" coordorigin="1872,4120" coordsize="8484,0" path="m1872,4120l10356,4120e" filled="false" stroked="true" strokeweight=".46pt" strokecolor="#000000">
                <v:path arrowok="t"/>
              </v:shape>
            </v:group>
            <v:group style="position:absolute;left:1872;top:4458;width:8484;height:2" coordorigin="1872,4458" coordsize="8484,2">
              <v:shape style="position:absolute;left:1872;top:4458;width:8484;height:2" coordorigin="1872,4458" coordsize="8484,0" path="m1872,4458l10356,4458e" filled="false" stroked="true" strokeweight=".46pt" strokecolor="#000000">
                <v:path arrowok="t"/>
              </v:shape>
            </v:group>
            <v:group style="position:absolute;left:1872;top:5448;width:8484;height:2" coordorigin="1872,5448" coordsize="8484,2">
              <v:shape style="position:absolute;left:1872;top:5448;width:8484;height:2" coordorigin="1872,5448" coordsize="8484,0" path="m1872,5448l10356,5448e" filled="false" stroked="true" strokeweight=".580pt" strokecolor="#000000">
                <v:path arrowok="t"/>
              </v:shape>
            </v:group>
            <v:group style="position:absolute;left:1872;top:9658;width:8484;height:2" coordorigin="1872,9658" coordsize="8484,2">
              <v:shape style="position:absolute;left:1872;top:9658;width:8484;height:2" coordorigin="1872,9658" coordsize="8484,0" path="m1872,9658l10356,9658e" filled="false" stroked="true" strokeweight=".580pt" strokecolor="#000000">
                <v:path arrowok="t"/>
              </v:shape>
            </v:group>
            <v:group style="position:absolute;left:1872;top:10324;width:8484;height:2" coordorigin="1872,10324" coordsize="8484,2">
              <v:shape style="position:absolute;left:1872;top:10324;width:8484;height:2" coordorigin="1872,10324" coordsize="8484,0" path="m1872,10324l10356,10324e" filled="false" stroked="true" strokeweight=".46pt" strokecolor="#000000">
                <v:path arrowok="t"/>
              </v:shape>
              <v:shape style="position:absolute;left:3974;top:5455;width:5431;height:4073" type="#_x0000_t75" stroked="false">
                <v:imagedata r:id="rId28" o:title="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99.75pt;height:16.95pt;mso-position-horizontal-relative:page;mso-position-vertical-relative:page;z-index:-43624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89.040001pt;width:324.1pt;height:16.95pt;mso-position-horizontal-relative:page;mso-position-vertical-relative:page;z-index:-43600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SAMPOERNA</w:t>
                  </w:r>
                  <w:r>
                    <w:rPr>
                      <w:rFonts w:ascii="Trebuchet MS"/>
                      <w:b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FINANCE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DAY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2018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05.959999pt;width:99.75pt;height:16.8pt;mso-position-horizontal-relative:page;mso-position-vertical-relative:page;z-index:-43576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05.959999pt;width:324.1pt;height:16.8pt;mso-position-horizontal-relative:page;mso-position-vertical-relative:page;z-index:-4355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First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Runner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Up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Best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Idea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2.760002pt;width:99.75pt;height:49.6pt;mso-position-horizontal-relative:page;mso-position-vertical-relative:page;z-index:-43528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22.760002pt;width:324.1pt;height:49.6pt;mso-position-horizontal-relative:page;mso-position-vertical-relative:page;z-index:-43504" type="#_x0000_t202" filled="false" stroked="false">
            <v:textbox inset="0,0,0,0">
              <w:txbxContent>
                <w:p>
                  <w:pPr>
                    <w:pStyle w:val="BodyText"/>
                    <w:spacing w:line="376" w:lineRule="auto"/>
                    <w:ind w:right="211"/>
                    <w:jc w:val="left"/>
                  </w:pPr>
                  <w:r>
                    <w:rPr>
                      <w:spacing w:val="-1"/>
                      <w:w w:val="105"/>
                    </w:rPr>
                    <w:t>Lomba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business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case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cara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automasi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query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processing.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Diselenggarakan</w:t>
                  </w:r>
                  <w:r>
                    <w:rPr>
                      <w:spacing w:val="37"/>
                      <w:w w:val="104"/>
                    </w:rPr>
                    <w:t> </w:t>
                  </w:r>
                  <w:r>
                    <w:rPr>
                      <w:w w:val="105"/>
                    </w:rPr>
                    <w:t>untuk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umum,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ada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kontestan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dari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berbagai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profesi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dan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umur,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skala</w:t>
                  </w:r>
                  <w:r>
                    <w:rPr>
                      <w:spacing w:val="28"/>
                      <w:w w:val="104"/>
                    </w:rPr>
                    <w:t> </w:t>
                  </w:r>
                  <w:r>
                    <w:rPr>
                      <w:w w:val="105"/>
                    </w:rPr>
                    <w:t>internasional.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72.320007pt;width:99.75pt;height:16.9pt;mso-position-horizontal-relative:page;mso-position-vertical-relative:page;z-index:-43480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72.320007pt;width:324.1pt;height:16.9pt;mso-position-horizontal-relative:page;mso-position-vertical-relative:page;z-index:-43456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Sampoerna/Phillip-Morris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89.179993pt;width:99.75pt;height:16.8pt;mso-position-horizontal-relative:page;mso-position-vertical-relative:page;z-index:-43432" type="#_x0000_t202" filled="false" stroked="false">
            <v:textbox inset="0,0,0,0">
              <w:txbxContent>
                <w:p>
                  <w:pPr>
                    <w:spacing w:before="12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89.179993pt;width:324.1pt;height:16.8pt;mso-position-horizontal-relative:page;mso-position-vertical-relative:page;z-index:-4340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2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Surabaya,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sekitar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April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2018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05.979996pt;width:99.75pt;height:16.95pt;mso-position-horizontal-relative:page;mso-position-vertical-relative:page;z-index:-43384" type="#_x0000_t202" filled="false" stroked="false">
            <v:textbox inset="0,0,0,0">
              <w:txbxContent>
                <w:p>
                  <w:pPr>
                    <w:spacing w:before="12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05.979996pt;width:324.1pt;height:16.95pt;mso-position-horizontal-relative:page;mso-position-vertical-relative:page;z-index:-4336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2"/>
                    <w:ind w:right="0"/>
                    <w:jc w:val="left"/>
                  </w:pPr>
                  <w:r>
                    <w:rPr>
                      <w:w w:val="105"/>
                    </w:rPr>
                    <w:t>Business</w:t>
                  </w:r>
                  <w:r>
                    <w:rPr>
                      <w:spacing w:val="-1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case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competition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22.899994pt;width:99.75pt;height:49.5pt;mso-position-horizontal-relative:page;mso-position-vertical-relative:page;z-index:-43336" type="#_x0000_t202" filled="false" stroked="false">
            <v:textbox inset="0,0,0,0">
              <w:txbxContent>
                <w:p>
                  <w:pPr>
                    <w:spacing w:line="374" w:lineRule="auto" w:before="12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22.899994pt;width:324.1pt;height:49.5pt;mso-position-horizontal-relative:page;mso-position-vertical-relative:page;z-index:-43312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778" w:val="left" w:leader="none"/>
                    </w:tabs>
                    <w:spacing w:line="240" w:lineRule="auto" w:before="12" w:after="0"/>
                    <w:ind w:left="777" w:right="0" w:hanging="338"/>
                    <w:jc w:val="left"/>
                  </w:pPr>
                  <w:r>
                    <w:rPr>
                      <w:w w:val="105"/>
                    </w:rPr>
                    <w:t>Stephen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Ariel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Kristiandi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TK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778" w:val="left" w:leader="none"/>
                    </w:tabs>
                    <w:spacing w:line="240" w:lineRule="auto" w:before="117" w:after="0"/>
                    <w:ind w:left="777" w:right="0" w:hanging="338"/>
                    <w:jc w:val="left"/>
                  </w:pPr>
                  <w:r>
                    <w:rPr>
                      <w:w w:val="105"/>
                    </w:rPr>
                    <w:t>Darling</w:t>
                  </w:r>
                  <w:r>
                    <w:rPr>
                      <w:spacing w:val="-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Febriani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MB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778" w:val="left" w:leader="none"/>
                    </w:tabs>
                    <w:spacing w:line="240" w:lineRule="auto" w:before="117" w:after="0"/>
                    <w:ind w:left="777" w:right="0" w:hanging="338"/>
                    <w:jc w:val="left"/>
                  </w:pPr>
                  <w:r>
                    <w:rPr>
                      <w:w w:val="105"/>
                    </w:rPr>
                    <w:t>Dharma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Kurnia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Septialoka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IF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72.399994pt;width:99.75pt;height:210.5pt;mso-position-horizontal-relative:page;mso-position-vertical-relative:page;z-index:-43288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72.399994pt;width:324.1pt;height:210.5pt;mso-position-horizontal-relative:page;mso-position-vertical-relative:page;z-index:-432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482.880005pt;width:99.75pt;height:33.3pt;mso-position-horizontal-relative:page;mso-position-vertical-relative:page;z-index:-43240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482.880005pt;width:324.1pt;height:33.3pt;mso-position-horizontal-relative:page;mso-position-vertical-relative:page;z-index:-43216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Sampoerna/Phillip-Morris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380.65pt;mso-position-horizontal-relative:page;mso-position-vertical-relative:page;z-index:-43192" coordorigin="1866,1775" coordsize="8496,7613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7594" coordorigin="1877,1786" coordsize="2,7594">
              <v:shape style="position:absolute;left:1877;top:1786;width:2;height:7594" coordorigin="1877,1786" coordsize="0,7594" path="m1877,1786l1877,9379e" filled="false" stroked="true" strokeweight=".580pt" strokecolor="#000000">
                <v:path arrowok="t"/>
              </v:shape>
            </v:group>
            <v:group style="position:absolute;left:3871;top:1786;width:2;height:7594" coordorigin="3871,1786" coordsize="2,7594">
              <v:shape style="position:absolute;left:3871;top:1786;width:2;height:7594" coordorigin="3871,1786" coordsize="0,7594" path="m3871,1786l3871,9379e" filled="false" stroked="true" strokeweight=".580pt" strokecolor="#000000">
                <v:path arrowok="t"/>
              </v:shape>
            </v:group>
            <v:group style="position:absolute;left:10352;top:1786;width:2;height:7594" coordorigin="10352,1786" coordsize="2,7594">
              <v:shape style="position:absolute;left:10352;top:1786;width:2;height:7594" coordorigin="10352,1786" coordsize="0,7594" path="m10352,1786l10352,9379e" filled="false" stroked="true" strokeweight=".46pt" strokecolor="#000000">
                <v:path arrowok="t"/>
              </v:shape>
            </v:group>
            <v:group style="position:absolute;left:1872;top:2119;width:8484;height:2" coordorigin="1872,2119" coordsize="8484,2">
              <v:shape style="position:absolute;left:1872;top:2119;width:8484;height:2" coordorigin="1872,2119" coordsize="8484,0" path="m1872,2119l10356,2119e" filled="false" stroked="true" strokeweight=".580pt" strokecolor="#000000">
                <v:path arrowok="t"/>
              </v:shape>
            </v:group>
            <v:group style="position:absolute;left:1872;top:2455;width:8484;height:2" coordorigin="1872,2455" coordsize="8484,2">
              <v:shape style="position:absolute;left:1872;top:2455;width:8484;height:2" coordorigin="1872,2455" coordsize="8484,0" path="m1872,2455l10356,2455e" filled="false" stroked="true" strokeweight=".580pt" strokecolor="#000000">
                <v:path arrowok="t"/>
              </v:shape>
            </v:group>
            <v:group style="position:absolute;left:1872;top:2791;width:8484;height:2" coordorigin="1872,2791" coordsize="8484,2">
              <v:shape style="position:absolute;left:1872;top:2791;width:8484;height:2" coordorigin="1872,2791" coordsize="8484,0" path="m1872,2791l10356,2791e" filled="false" stroked="true" strokeweight=".580pt" strokecolor="#000000">
                <v:path arrowok="t"/>
              </v:shape>
            </v:group>
            <v:group style="position:absolute;left:1872;top:3130;width:8484;height:2" coordorigin="1872,3130" coordsize="8484,2">
              <v:shape style="position:absolute;left:1872;top:3130;width:8484;height:2" coordorigin="1872,3130" coordsize="8484,0" path="m1872,3130l10356,3130e" filled="false" stroked="true" strokeweight=".580pt" strokecolor="#000000">
                <v:path arrowok="t"/>
              </v:shape>
            </v:group>
            <v:group style="position:absolute;left:1872;top:3466;width:8484;height:2" coordorigin="1872,3466" coordsize="8484,2">
              <v:shape style="position:absolute;left:1872;top:3466;width:8484;height:2" coordorigin="1872,3466" coordsize="8484,0" path="m1872,3466l10356,3466e" filled="false" stroked="true" strokeweight=".580pt" strokecolor="#000000">
                <v:path arrowok="t"/>
              </v:shape>
            </v:group>
            <v:group style="position:absolute;left:1872;top:3802;width:8484;height:2" coordorigin="1872,3802" coordsize="8484,2">
              <v:shape style="position:absolute;left:1872;top:3802;width:8484;height:2" coordorigin="1872,3802" coordsize="8484,0" path="m1872,3802l10356,3802e" filled="false" stroked="true" strokeweight=".580pt" strokecolor="#000000">
                <v:path arrowok="t"/>
              </v:shape>
            </v:group>
            <v:group style="position:absolute;left:1872;top:4466;width:8484;height:2" coordorigin="1872,4466" coordsize="8484,2">
              <v:shape style="position:absolute;left:1872;top:4466;width:8484;height:2" coordorigin="1872,4466" coordsize="8484,0" path="m1872,4466l10356,4466e" filled="false" stroked="true" strokeweight=".580pt" strokecolor="#000000">
                <v:path arrowok="t"/>
              </v:shape>
            </v:group>
            <v:group style="position:absolute;left:1872;top:8719;width:8484;height:2" coordorigin="1872,8719" coordsize="8484,2">
              <v:shape style="position:absolute;left:1872;top:8719;width:8484;height:2" coordorigin="1872,8719" coordsize="8484,0" path="m1872,8719l10356,8719e" filled="false" stroked="true" strokeweight=".580pt" strokecolor="#000000">
                <v:path arrowok="t"/>
              </v:shape>
            </v:group>
            <v:group style="position:absolute;left:1872;top:9383;width:8484;height:2" coordorigin="1872,9383" coordsize="8484,2">
              <v:shape style="position:absolute;left:1872;top:9383;width:8484;height:2" coordorigin="1872,9383" coordsize="8484,0" path="m1872,9383l10356,9383e" filled="false" stroked="true" strokeweight=".46pt" strokecolor="#000000">
                <v:path arrowok="t"/>
              </v:shape>
              <v:shape style="position:absolute;left:3974;top:4471;width:3082;height:4114" type="#_x0000_t75" stroked="false">
                <v:imagedata r:id="rId29" o:title="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99.75pt;height:16.95pt;mso-position-horizontal-relative:page;mso-position-vertical-relative:page;z-index:-43168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89.040001pt;width:324.1pt;height:16.95pt;mso-position-horizontal-relative:page;mso-position-vertical-relative:page;z-index:-43144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ITB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CIVIL</w:t>
                  </w:r>
                  <w:r>
                    <w:rPr>
                      <w:rFonts w:ascii="Trebuchet MS"/>
                      <w:b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ENGINEERING</w:t>
                  </w:r>
                  <w:r>
                    <w:rPr>
                      <w:rFonts w:ascii="Trebuchet MS"/>
                      <w:b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EXPO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05.959999pt;width:99.75pt;height:16.8pt;mso-position-horizontal-relative:page;mso-position-vertical-relative:page;z-index:-43120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05.959999pt;width:324.1pt;height:16.8pt;mso-position-horizontal-relative:page;mso-position-vertical-relative:page;z-index:-4309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1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2.760002pt;width:99.75pt;height:16.8pt;mso-position-horizontal-relative:page;mso-position-vertical-relative:page;z-index:-43072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22.760002pt;width:324.1pt;height:16.8pt;mso-position-horizontal-relative:page;mso-position-vertical-relative:page;z-index:-4304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w w:val="105"/>
                    </w:rPr>
                    <w:t>-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39.559998pt;width:99.75pt;height:16.95pt;mso-position-horizontal-relative:page;mso-position-vertical-relative:page;z-index:-43024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39.559998pt;width:324.1pt;height:16.95pt;mso-position-horizontal-relative:page;mso-position-vertical-relative:page;z-index:-4300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right="0"/>
                    <w:jc w:val="left"/>
                  </w:pP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Sipil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ITB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56.479996pt;width:99.75pt;height:16.8pt;mso-position-horizontal-relative:page;mso-position-vertical-relative:page;z-index:-42976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56.479996pt;width:324.1pt;height:16.8pt;mso-position-horizontal-relative:page;mso-position-vertical-relative:page;z-index:-429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73.279999pt;width:99.75pt;height:16.8pt;mso-position-horizontal-relative:page;mso-position-vertical-relative:page;z-index:-42928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73.279999pt;width:324.1pt;height:16.8pt;mso-position-horizontal-relative:page;mso-position-vertical-relative:page;z-index:-429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90.080002pt;width:99.75pt;height:33.25pt;mso-position-horizontal-relative:page;mso-position-vertical-relative:page;z-index:-42880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90.080002pt;width:324.1pt;height:33.25pt;mso-position-horizontal-relative:page;mso-position-vertical-relative:page;z-index:-42856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left="439" w:right="0"/>
                    <w:jc w:val="left"/>
                  </w:pPr>
                  <w:r>
                    <w:rPr>
                      <w:spacing w:val="1"/>
                      <w:w w:val="105"/>
                    </w:rPr>
                    <w:t>1)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4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Ignatius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Ivan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Sulaksono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6"/>
                      <w:w w:val="105"/>
                    </w:rPr>
                    <w:t> </w:t>
                  </w:r>
                  <w:r>
                    <w:rPr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23.320007pt;width:99.75pt;height:212.65pt;mso-position-horizontal-relative:page;mso-position-vertical-relative:page;z-index:-42832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23.320007pt;width:324.1pt;height:212.65pt;mso-position-horizontal-relative:page;mso-position-vertical-relative:page;z-index:-428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435.959991pt;width:99.75pt;height:33.2pt;mso-position-horizontal-relative:page;mso-position-vertical-relative:page;z-index:-42784" type="#_x0000_t202" filled="false" stroked="false">
            <v:textbox inset="0,0,0,0">
              <w:txbxContent>
                <w:p>
                  <w:pPr>
                    <w:spacing w:line="377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435.959991pt;width:324.1pt;height:33.2pt;mso-position-horizontal-relative:page;mso-position-vertical-relative:page;z-index:-427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190.45pt;mso-position-horizontal-relative:page;mso-position-vertical-relative:page;z-index:-42736" coordorigin="1866,1775" coordsize="8496,3809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3788" coordorigin="1877,1786" coordsize="2,3788">
              <v:shape style="position:absolute;left:1877;top:1786;width:2;height:3788" coordorigin="1877,1786" coordsize="0,3788" path="m1877,1786l1877,5573e" filled="false" stroked="true" strokeweight=".580pt" strokecolor="#000000">
                <v:path arrowok="t"/>
              </v:shape>
            </v:group>
            <v:group style="position:absolute;left:3871;top:1786;width:2;height:3788" coordorigin="3871,1786" coordsize="2,3788">
              <v:shape style="position:absolute;left:3871;top:1786;width:2;height:3788" coordorigin="3871,1786" coordsize="0,3788" path="m3871,1786l3871,5573e" filled="false" stroked="true" strokeweight=".580pt" strokecolor="#000000">
                <v:path arrowok="t"/>
              </v:shape>
            </v:group>
            <v:group style="position:absolute;left:10352;top:1786;width:2;height:3788" coordorigin="10352,1786" coordsize="2,3788">
              <v:shape style="position:absolute;left:10352;top:1786;width:2;height:3788" coordorigin="10352,1786" coordsize="0,3788" path="m10352,1786l10352,5573e" filled="false" stroked="true" strokeweight=".46pt" strokecolor="#000000">
                <v:path arrowok="t"/>
              </v:shape>
            </v:group>
            <v:group style="position:absolute;left:1872;top:2227;width:8484;height:2" coordorigin="1872,2227" coordsize="8484,2">
              <v:shape style="position:absolute;left:1872;top:2227;width:8484;height:2" coordorigin="1872,2227" coordsize="8484,0" path="m1872,2227l10356,2227e" filled="false" stroked="true" strokeweight=".580pt" strokecolor="#000000">
                <v:path arrowok="t"/>
              </v:shape>
            </v:group>
            <v:group style="position:absolute;left:1872;top:2563;width:8484;height:2" coordorigin="1872,2563" coordsize="8484,2">
              <v:shape style="position:absolute;left:1872;top:2563;width:8484;height:2" coordorigin="1872,2563" coordsize="8484,0" path="m1872,2563l10356,2563e" filled="false" stroked="true" strokeweight=".580pt" strokecolor="#000000">
                <v:path arrowok="t"/>
              </v:shape>
            </v:group>
            <v:group style="position:absolute;left:1872;top:2902;width:8484;height:2" coordorigin="1872,2902" coordsize="8484,2">
              <v:shape style="position:absolute;left:1872;top:2902;width:8484;height:2" coordorigin="1872,2902" coordsize="8484,0" path="m1872,2902l10356,2902e" filled="false" stroked="true" strokeweight=".580pt" strokecolor="#000000">
                <v:path arrowok="t"/>
              </v:shape>
            </v:group>
            <v:group style="position:absolute;left:1872;top:3238;width:8484;height:2" coordorigin="1872,3238" coordsize="8484,2">
              <v:shape style="position:absolute;left:1872;top:3238;width:8484;height:2" coordorigin="1872,3238" coordsize="8484,0" path="m1872,3238l10356,3238e" filled="false" stroked="true" strokeweight=".580pt" strokecolor="#000000">
                <v:path arrowok="t"/>
              </v:shape>
            </v:group>
            <v:group style="position:absolute;left:1872;top:3574;width:8484;height:2" coordorigin="1872,3574" coordsize="8484,2">
              <v:shape style="position:absolute;left:1872;top:3574;width:8484;height:2" coordorigin="1872,3574" coordsize="8484,0" path="m1872,3574l10356,3574e" filled="false" stroked="true" strokeweight=".580pt" strokecolor="#000000">
                <v:path arrowok="t"/>
              </v:shape>
            </v:group>
            <v:group style="position:absolute;left:1872;top:3912;width:8484;height:2" coordorigin="1872,3912" coordsize="8484,2">
              <v:shape style="position:absolute;left:1872;top:3912;width:8484;height:2" coordorigin="1872,3912" coordsize="8484,0" path="m1872,3912l10356,3912e" filled="false" stroked="true" strokeweight=".580pt" strokecolor="#000000">
                <v:path arrowok="t"/>
              </v:shape>
            </v:group>
            <v:group style="position:absolute;left:1872;top:4574;width:8484;height:2" coordorigin="1872,4574" coordsize="8484,2">
              <v:shape style="position:absolute;left:1872;top:4574;width:8484;height:2" coordorigin="1872,4574" coordsize="8484,0" path="m1872,4574l10356,4574e" filled="false" stroked="true" strokeweight=".580pt" strokecolor="#000000">
                <v:path arrowok="t"/>
              </v:shape>
            </v:group>
            <v:group style="position:absolute;left:1872;top:4912;width:8484;height:2" coordorigin="1872,4912" coordsize="8484,2">
              <v:shape style="position:absolute;left:1872;top:4912;width:8484;height:2" coordorigin="1872,4912" coordsize="8484,0" path="m1872,4912l10356,4912e" filled="false" stroked="true" strokeweight=".46pt" strokecolor="#000000">
                <v:path arrowok="t"/>
              </v:shape>
            </v:group>
            <v:group style="position:absolute;left:1872;top:5578;width:8484;height:2" coordorigin="1872,5578" coordsize="8484,2">
              <v:shape style="position:absolute;left:1872;top:5578;width:8484;height:2" coordorigin="1872,5578" coordsize="8484,0" path="m1872,5578l10356,5578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99.75pt;height:22.35pt;mso-position-horizontal-relative:page;mso-position-vertical-relative:page;z-index:-42712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NAMA</w:t>
                  </w:r>
                  <w:r>
                    <w:rPr>
                      <w:rFonts w:ascii="Trebuchet MS"/>
                      <w:b/>
                      <w:spacing w:val="-16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KEJUARAAN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89.040001pt;width:324.1pt;height:22.35pt;mso-position-horizontal-relative:page;mso-position-vertical-relative:page;z-index:-42688" type="#_x0000_t202" filled="false" stroked="false">
            <v:textbox inset="0,0,0,0">
              <w:txbxContent>
                <w:p>
                  <w:pPr>
                    <w:spacing w:line="250" w:lineRule="auto" w:before="11"/>
                    <w:ind w:left="100" w:right="211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I-CHALLENGE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2018</w:t>
                  </w:r>
                  <w:r>
                    <w:rPr>
                      <w:rFonts w:ascii="Trebuchet MS"/>
                      <w:b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-</w:t>
                  </w:r>
                  <w:r>
                    <w:rPr>
                      <w:rFonts w:ascii="Trebuchet MS"/>
                      <w:b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INTERNATIONAL</w:t>
                  </w:r>
                  <w:r>
                    <w:rPr>
                      <w:rFonts w:ascii="Trebuchet MS"/>
                      <w:b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PAPER</w:t>
                  </w:r>
                  <w:r>
                    <w:rPr>
                      <w:rFonts w:ascii="Trebuchet MS"/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AND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EXHIBITION</w:t>
                  </w:r>
                  <w:r>
                    <w:rPr>
                      <w:rFonts w:ascii="Trebuchet MS"/>
                      <w:b/>
                      <w:spacing w:val="28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COMPETITION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11.360001pt;width:99.75pt;height:16.8pt;mso-position-horizontal-relative:page;mso-position-vertical-relative:page;z-index:-42664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PERINGKAT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11.360001pt;width:324.1pt;height:16.8pt;mso-position-horizontal-relative:page;mso-position-vertical-relative:page;z-index:-4264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Peringkat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2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28.160004pt;width:99.75pt;height:16.95pt;mso-position-horizontal-relative:page;mso-position-vertical-relative:page;z-index:-42616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DESKRIPSI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28.160004pt;width:324.1pt;height:16.95pt;mso-position-horizontal-relative:page;mso-position-vertical-relative:page;z-index:-4259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paper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dan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pameran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karya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mengenai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sustainable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environment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45.080002pt;width:99.75pt;height:16.8pt;mso-position-horizontal-relative:page;mso-position-vertical-relative:page;z-index:-42568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45.080002pt;width:324.1pt;height:16.8pt;mso-position-horizontal-relative:page;mso-position-vertical-relative:page;z-index:-4254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HMTK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univ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Brawijaya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61.880005pt;width:99.75pt;height:16.8pt;mso-position-horizontal-relative:page;mso-position-vertical-relative:page;z-index:-42520" type="#_x0000_t202" filled="false" stroked="false">
            <v:textbox inset="0,0,0,0">
              <w:txbxContent>
                <w:p>
                  <w:pPr>
                    <w:spacing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WAKTU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&amp;</w:t>
                  </w:r>
                  <w:r>
                    <w:rPr>
                      <w:rFonts w:ascii="Trebuchet MS"/>
                      <w:b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TEMPAT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61.880005pt;width:324.1pt;height:16.8pt;mso-position-horizontal-relative:page;mso-position-vertical-relative:page;z-index:-424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78.679993pt;width:99.75pt;height:16.95pt;mso-position-horizontal-relative:page;mso-position-vertical-relative:page;z-index:-42472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JENIS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PERLOMBAAN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78.679993pt;width:324.1pt;height:16.95pt;mso-position-horizontal-relative:page;mso-position-vertical-relative:page;z-index:-4244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right="0"/>
                    <w:jc w:val="left"/>
                  </w:pPr>
                  <w:r>
                    <w:rPr>
                      <w:spacing w:val="-1"/>
                      <w:w w:val="105"/>
                    </w:rPr>
                    <w:t>Paper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Exhibition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95.600006pt;width:99.75pt;height:33.15pt;mso-position-horizontal-relative:page;mso-position-vertical-relative:page;z-index:-42424" type="#_x0000_t202" filled="false" stroked="false">
            <v:textbox inset="0,0,0,0">
              <w:txbxContent>
                <w:p>
                  <w:pPr>
                    <w:spacing w:line="374" w:lineRule="auto" w:before="11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z w:val="18"/>
                    </w:rPr>
                    <w:t>NAMA/JURUSAN</w:t>
                  </w:r>
                  <w:r>
                    <w:rPr>
                      <w:rFonts w:ascii="Trebuchet MS"/>
                      <w:b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MAHASISWA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195.600006pt;width:324.1pt;height:33.15pt;mso-position-horizontal-relative:page;mso-position-vertical-relative:page;z-index:-4240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/>
                    <w:ind w:left="439" w:right="0"/>
                    <w:jc w:val="left"/>
                  </w:pPr>
                  <w:r>
                    <w:rPr>
                      <w:spacing w:val="1"/>
                      <w:w w:val="105"/>
                    </w:rPr>
                    <w:t>1)</w:t>
                  </w:r>
                  <w:r>
                    <w:rPr>
                      <w:w w:val="105"/>
                    </w:rPr>
                    <w:t> </w:t>
                  </w:r>
                  <w:r>
                    <w:rPr>
                      <w:spacing w:val="45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Brillian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/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Teknik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Kimia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28.720001pt;width:99.75pt;height:16.9pt;mso-position-horizontal-relative:page;mso-position-vertical-relative:page;z-index:-42376" type="#_x0000_t202" filled="false" stroked="false">
            <v:textbox inset="0,0,0,0">
              <w:txbxContent>
                <w:p>
                  <w:pPr>
                    <w:spacing w:before="14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w w:val="105"/>
                      <w:sz w:val="18"/>
                    </w:rPr>
                    <w:t>DOKUMENTASI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28.720001pt;width:324.1pt;height:16.9pt;mso-position-horizontal-relative:page;mso-position-vertical-relative:page;z-index:-423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45.580002pt;width:99.75pt;height:33.3pt;mso-position-horizontal-relative:page;mso-position-vertical-relative:page;z-index:-42328" type="#_x0000_t202" filled="false" stroked="false">
            <v:textbox inset="0,0,0,0">
              <w:txbxContent>
                <w:p>
                  <w:pPr>
                    <w:spacing w:line="374" w:lineRule="auto" w:before="15"/>
                    <w:ind w:left="10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w w:val="105"/>
                      <w:sz w:val="18"/>
                    </w:rPr>
                    <w:t>LOGO</w:t>
                  </w:r>
                  <w:r>
                    <w:rPr>
                      <w:rFonts w:ascii="Trebuchet MS"/>
                      <w:b/>
                      <w:spacing w:val="-17"/>
                      <w:w w:val="10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w w:val="105"/>
                      <w:sz w:val="18"/>
                    </w:rPr>
                    <w:t>SPONSOR/</w:t>
                  </w:r>
                  <w:r>
                    <w:rPr>
                      <w:rFonts w:ascii="Trebuchet MS"/>
                      <w:b/>
                      <w:spacing w:val="22"/>
                      <w:w w:val="10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PENYELENGGARA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59998pt;margin-top:245.580002pt;width:324.1pt;height:33.3pt;mso-position-horizontal-relative:page;mso-position-vertical-relative:page;z-index:-423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59.095901pt;margin-top:418.624634pt;width:293.4pt;height:69.7pt;mso-position-horizontal-relative:page;mso-position-vertical-relative:page;z-index:-42280" type="#_x0000_t202" filled="false" stroked="false">
            <v:textbox inset="0,0,0,0">
              <w:txbxContent>
                <w:p>
                  <w:pPr>
                    <w:spacing w:line="139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35"/>
                      <w:szCs w:val="135"/>
                    </w:rPr>
                  </w:pPr>
                  <w:r>
                    <w:rPr>
                      <w:rFonts w:ascii="Calibri"/>
                      <w:b/>
                      <w:spacing w:val="-3"/>
                      <w:sz w:val="135"/>
                    </w:rPr>
                    <w:t>KEGIATAN</w:t>
                  </w:r>
                  <w:r>
                    <w:rPr>
                      <w:rFonts w:ascii="Calibri"/>
                      <w:sz w:val="135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88.75pt;width:424.8pt;height:354.85pt;mso-position-horizontal-relative:page;mso-position-vertical-relative:page;z-index:-42256" coordorigin="1866,1775" coordsize="8496,7097">
            <v:group style="position:absolute;left:1872;top:1781;width:8484;height:2" coordorigin="1872,1781" coordsize="8484,2">
              <v:shape style="position:absolute;left:1872;top:1781;width:8484;height:2" coordorigin="1872,1781" coordsize="8484,0" path="m1872,1781l10356,1781e" filled="false" stroked="true" strokeweight=".580pt" strokecolor="#000000">
                <v:path arrowok="t"/>
              </v:shape>
            </v:group>
            <v:group style="position:absolute;left:1877;top:1786;width:2;height:7076" coordorigin="1877,1786" coordsize="2,7076">
              <v:shape style="position:absolute;left:1877;top:1786;width:2;height:7076" coordorigin="1877,1786" coordsize="0,7076" path="m1877,1786l1877,8861e" filled="false" stroked="true" strokeweight=".580pt" strokecolor="#000000">
                <v:path arrowok="t"/>
              </v:shape>
            </v:group>
            <v:group style="position:absolute;left:3605;top:1786;width:2;height:7076" coordorigin="3605,1786" coordsize="2,7076">
              <v:shape style="position:absolute;left:3605;top:1786;width:2;height:7076" coordorigin="3605,1786" coordsize="0,7076" path="m3605,1786l3605,8861e" filled="false" stroked="true" strokeweight=".580pt" strokecolor="#000000">
                <v:path arrowok="t"/>
              </v:shape>
            </v:group>
            <v:group style="position:absolute;left:10352;top:1786;width:2;height:7076" coordorigin="10352,1786" coordsize="2,7076">
              <v:shape style="position:absolute;left:10352;top:1786;width:2;height:7076" coordorigin="10352,1786" coordsize="0,7076" path="m10352,1786l10352,8861e" filled="false" stroked="true" strokeweight=".46pt" strokecolor="#000000">
                <v:path arrowok="t"/>
              </v:shape>
            </v:group>
            <v:group style="position:absolute;left:1872;top:2042;width:8484;height:2" coordorigin="1872,2042" coordsize="8484,2">
              <v:shape style="position:absolute;left:1872;top:2042;width:8484;height:2" coordorigin="1872,2042" coordsize="8484,0" path="m1872,2042l10356,2042e" filled="false" stroked="true" strokeweight=".580pt" strokecolor="#000000">
                <v:path arrowok="t"/>
              </v:shape>
            </v:group>
            <v:group style="position:absolute;left:1872;top:2306;width:8484;height:2" coordorigin="1872,2306" coordsize="8484,2">
              <v:shape style="position:absolute;left:1872;top:2306;width:8484;height:2" coordorigin="1872,2306" coordsize="8484,0" path="m1872,2306l10356,2306e" filled="false" stroked="true" strokeweight=".580pt" strokecolor="#000000">
                <v:path arrowok="t"/>
              </v:shape>
            </v:group>
            <v:group style="position:absolute;left:1872;top:4081;width:8484;height:2" coordorigin="1872,4081" coordsize="8484,2">
              <v:shape style="position:absolute;left:1872;top:4081;width:8484;height:2" coordorigin="1872,4081" coordsize="8484,0" path="m1872,4081l10356,4081e" filled="false" stroked="true" strokeweight=".46pt" strokecolor="#000000">
                <v:path arrowok="t"/>
              </v:shape>
            </v:group>
            <v:group style="position:absolute;left:1872;top:8866;width:8484;height:2" coordorigin="1872,8866" coordsize="8484,2">
              <v:shape style="position:absolute;left:1872;top:8866;width:8484;height:2" coordorigin="1872,8866" coordsize="8484,0" path="m1872,8866l10356,8866e" filled="false" stroked="true" strokeweight=".580pt" strokecolor="#000000">
                <v:path arrowok="t"/>
              </v:shape>
              <v:shape style="position:absolute;left:3708;top:4087;width:6641;height:4774" type="#_x0000_t75" stroked="false">
                <v:imagedata r:id="rId30" o:title=""/>
              </v:shape>
            </v:group>
            <w10:wrap type="none"/>
          </v:group>
        </w:pict>
      </w:r>
      <w:r>
        <w:rPr/>
        <w:pict>
          <v:shape style="position:absolute;margin-left:93.839996pt;margin-top:89.040001pt;width:86.4pt;height:13.1pt;mso-position-horizontal-relative:page;mso-position-vertical-relative:page;z-index:-42232" type="#_x0000_t202" filled="false" stroked="false">
            <v:textbox inset="0,0,0,0">
              <w:txbxContent>
                <w:p>
                  <w:pPr>
                    <w:spacing w:before="8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Nama</w:t>
                  </w:r>
                  <w:r>
                    <w:rPr>
                      <w:rFonts w:ascii="Calibri"/>
                      <w:spacing w:val="-1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Kegiatan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40005pt;margin-top:89.040001pt;width:337.4pt;height:13.1pt;mso-position-horizontal-relative:page;mso-position-vertical-relative:page;z-index:-42208" type="#_x0000_t202" filled="false" stroked="false">
            <v:textbox inset="0,0,0,0">
              <w:txbxContent>
                <w:p>
                  <w:pPr>
                    <w:spacing w:before="8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HIMATEK</w:t>
                  </w:r>
                  <w:r>
                    <w:rPr>
                      <w:rFonts w:ascii="Calibri"/>
                      <w:spacing w:val="-12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[SIAP]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Berkarir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02.120003pt;width:86.4pt;height:13.2pt;mso-position-horizontal-relative:page;mso-position-vertical-relative:page;z-index:-42184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Tanggal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40005pt;margin-top:102.120003pt;width:337.4pt;height:13.2pt;mso-position-horizontal-relative:page;mso-position-vertical-relative:page;z-index:-42160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27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Oktober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2018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15.32pt;width:86.4pt;height:88.75pt;mso-position-horizontal-relative:page;mso-position-vertical-relative:page;z-index:-42136" type="#_x0000_t202" filled="false" stroked="false">
            <v:textbox inset="0,0,0,0">
              <w:txbxContent>
                <w:p>
                  <w:pPr>
                    <w:spacing w:before="8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Deskripsi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40005pt;margin-top:115.32pt;width:337.4pt;height:88.75pt;mso-position-horizontal-relative:page;mso-position-vertical-relative:page;z-index:-42112" type="#_x0000_t202" filled="false" stroked="false">
            <v:textbox inset="0,0,0,0">
              <w:txbxContent>
                <w:p>
                  <w:pPr>
                    <w:spacing w:line="247" w:lineRule="auto" w:before="8"/>
                    <w:ind w:left="100" w:right="91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Seminar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untuk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mempersiapkan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calon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sarjana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teknik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kimia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kedepannya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untuk</w:t>
                  </w:r>
                  <w:r>
                    <w:rPr>
                      <w:rFonts w:ascii="Calibri"/>
                      <w:spacing w:val="47"/>
                      <w:w w:val="10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dapat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berkontribusi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untuk</w:t>
                  </w:r>
                  <w:r>
                    <w:rPr>
                      <w:rFonts w:ascii="Calibri"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memaksimalkan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sumber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daya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alam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yang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dimiliki</w:t>
                  </w:r>
                  <w:r>
                    <w:rPr>
                      <w:rFonts w:ascii="Calibri"/>
                      <w:spacing w:val="59"/>
                      <w:w w:val="10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Indonesia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before="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Tema:</w:t>
                  </w:r>
                  <w:r>
                    <w:rPr>
                      <w:rFonts w:ascii="Calibri"/>
                      <w:spacing w:val="-14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Explore</w:t>
                  </w:r>
                  <w:r>
                    <w:rPr>
                      <w:rFonts w:ascii="Calibri"/>
                      <w:spacing w:val="-13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Indonesia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7" w:lineRule="auto" w:before="10"/>
                    <w:ind w:left="100" w:right="653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Pembicara: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Sharlini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Eriza</w:t>
                  </w:r>
                  <w:r>
                    <w:rPr>
                      <w:rFonts w:ascii="Calibri"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Putri,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TK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2005,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Center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of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Excellence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Head,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PT</w:t>
                  </w:r>
                  <w:r>
                    <w:rPr>
                      <w:rFonts w:ascii="Calibri"/>
                      <w:spacing w:val="73"/>
                      <w:w w:val="10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Samora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Usaha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Makmur</w:t>
                  </w:r>
                  <w:r>
                    <w:rPr>
                      <w:rFonts w:ascii="Calibri"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&amp;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Mario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Kristiono,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TK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2010,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Product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Innovation</w:t>
                  </w:r>
                  <w:r>
                    <w:rPr>
                      <w:rFonts w:ascii="Calibri"/>
                      <w:spacing w:val="49"/>
                      <w:w w:val="10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Manager,</w:t>
                  </w:r>
                  <w:r>
                    <w:rPr>
                      <w:rFonts w:ascii="Calibri"/>
                      <w:spacing w:val="-13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Paragon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Technology</w:t>
                  </w:r>
                  <w:r>
                    <w:rPr>
                      <w:rFonts w:ascii="Calibri"/>
                      <w:spacing w:val="-12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and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Innovation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204.059998pt;width:86.4pt;height:239.25pt;mso-position-horizontal-relative:page;mso-position-vertical-relative:page;z-index:-42088" type="#_x0000_t202" filled="false" stroked="false">
            <v:textbox inset="0,0,0,0">
              <w:txbxContent>
                <w:p>
                  <w:pPr>
                    <w:spacing w:before="9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Foto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40005pt;margin-top:204.059998pt;width:337.4pt;height:239.25pt;mso-position-horizontal-relative:page;mso-position-vertical-relative:page;z-index:-420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67.629997pt;width:424.8pt;height:468.35pt;mso-position-horizontal-relative:page;mso-position-vertical-relative:page;z-index:-42040" coordorigin="1866,1353" coordsize="8496,9367">
            <v:group style="position:absolute;left:1872;top:1358;width:8484;height:2" coordorigin="1872,1358" coordsize="8484,2">
              <v:shape style="position:absolute;left:1872;top:1358;width:8484;height:2" coordorigin="1872,1358" coordsize="8484,0" path="m1872,1358l10356,1358e" filled="false" stroked="true" strokeweight=".580pt" strokecolor="#000000">
                <v:path arrowok="t"/>
              </v:shape>
            </v:group>
            <v:group style="position:absolute;left:1877;top:1363;width:2;height:9346" coordorigin="1877,1363" coordsize="2,9346">
              <v:shape style="position:absolute;left:1877;top:1363;width:2;height:9346" coordorigin="1877,1363" coordsize="0,9346" path="m1877,1363l1877,10709e" filled="false" stroked="true" strokeweight=".580pt" strokecolor="#000000">
                <v:path arrowok="t"/>
              </v:shape>
            </v:group>
            <v:group style="position:absolute;left:3605;top:1363;width:2;height:9346" coordorigin="3605,1363" coordsize="2,9346">
              <v:shape style="position:absolute;left:3605;top:1363;width:2;height:9346" coordorigin="3605,1363" coordsize="0,9346" path="m3605,1363l3605,10709e" filled="false" stroked="true" strokeweight=".580pt" strokecolor="#000000">
                <v:path arrowok="t"/>
              </v:shape>
            </v:group>
            <v:group style="position:absolute;left:10352;top:1363;width:2;height:9346" coordorigin="10352,1363" coordsize="2,9346">
              <v:shape style="position:absolute;left:10352;top:1363;width:2;height:9346" coordorigin="10352,1363" coordsize="0,9346" path="m10352,1363l10352,10709e" filled="false" stroked="true" strokeweight=".46pt" strokecolor="#000000">
                <v:path arrowok="t"/>
              </v:shape>
            </v:group>
            <v:group style="position:absolute;left:1872;top:1620;width:8484;height:2" coordorigin="1872,1620" coordsize="8484,2">
              <v:shape style="position:absolute;left:1872;top:1620;width:8484;height:2" coordorigin="1872,1620" coordsize="8484,0" path="m1872,1620l10356,1620e" filled="false" stroked="true" strokeweight=".580pt" strokecolor="#000000">
                <v:path arrowok="t"/>
              </v:shape>
            </v:group>
            <v:group style="position:absolute;left:1872;top:1882;width:8484;height:2" coordorigin="1872,1882" coordsize="8484,2">
              <v:shape style="position:absolute;left:1872;top:1882;width:8484;height:2" coordorigin="1872,1882" coordsize="8484,0" path="m1872,1882l10356,1882e" filled="false" stroked="true" strokeweight=".580pt" strokecolor="#000000">
                <v:path arrowok="t"/>
              </v:shape>
            </v:group>
            <v:group style="position:absolute;left:1872;top:2902;width:8484;height:2" coordorigin="1872,2902" coordsize="8484,2">
              <v:shape style="position:absolute;left:1872;top:2902;width:8484;height:2" coordorigin="1872,2902" coordsize="8484,0" path="m1872,2902l10356,2902e" filled="false" stroked="true" strokeweight=".580pt" strokecolor="#000000">
                <v:path arrowok="t"/>
              </v:shape>
            </v:group>
            <v:group style="position:absolute;left:1872;top:10714;width:8484;height:2" coordorigin="1872,10714" coordsize="8484,2">
              <v:shape style="position:absolute;left:1872;top:10714;width:8484;height:2" coordorigin="1872,10714" coordsize="8484,0" path="m1872,10714l10356,10714e" filled="false" stroked="true" strokeweight=".580pt" strokecolor="#000000">
                <v:path arrowok="t"/>
              </v:shape>
              <v:shape style="position:absolute;left:3708;top:2906;width:5954;height:2894" type="#_x0000_t75" stroked="false">
                <v:imagedata r:id="rId31" o:title=""/>
              </v:shape>
              <v:shape style="position:absolute;left:3708;top:6065;width:6010;height:3382" type="#_x0000_t75" stroked="false">
                <v:imagedata r:id="rId32" o:title=""/>
              </v:shape>
            </v:group>
            <w10:wrap type="none"/>
          </v:group>
        </w:pict>
      </w:r>
      <w:r>
        <w:rPr/>
        <w:pict>
          <v:shape style="position:absolute;margin-left:93.839996pt;margin-top:67.919998pt;width:86.4pt;height:13.1pt;mso-position-horizontal-relative:page;mso-position-vertical-relative:page;z-index:-42016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Nama</w:t>
                  </w:r>
                  <w:r>
                    <w:rPr>
                      <w:rFonts w:ascii="Calibri"/>
                      <w:spacing w:val="-1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Kegiatan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40005pt;margin-top:67.919998pt;width:337.4pt;height:13.1pt;mso-position-horizontal-relative:page;mso-position-vertical-relative:page;z-index:-41992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ChE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to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Ciporeat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81pt;width:86.4pt;height:13.1pt;mso-position-horizontal-relative:page;mso-position-vertical-relative:page;z-index:-41968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Tanggal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240005pt;margin-top:81pt;width:337.4pt;height:13.1pt;mso-position-horizontal-relative:page;mso-position-vertical-relative:page;z-index:-41944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6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Oktober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2018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94.080002pt;width:86.4pt;height:51pt;mso-position-horizontal-relative:page;mso-position-vertical-relative:page;z-index:-41920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Deskripsi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40005pt;margin-top:94.080002pt;width:337.4pt;height:51pt;mso-position-horizontal-relative:page;mso-position-vertical-relative:page;z-index:-41896" type="#_x0000_t202" filled="false" stroked="false">
            <v:textbox inset="0,0,0,0">
              <w:txbxContent>
                <w:p>
                  <w:pPr>
                    <w:spacing w:line="247" w:lineRule="auto" w:before="10"/>
                    <w:ind w:left="100" w:right="91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Program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kunjungan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mahasiswa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teknik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kimia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angkatan</w:t>
                  </w:r>
                  <w:r>
                    <w:rPr>
                      <w:rFonts w:ascii="Calibri"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2017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ke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desa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binaan</w:t>
                  </w:r>
                  <w:r>
                    <w:rPr>
                      <w:rFonts w:ascii="Calibri"/>
                      <w:spacing w:val="39"/>
                      <w:w w:val="10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Ciporeat,</w:t>
                  </w:r>
                  <w:r>
                    <w:rPr>
                      <w:rFonts w:ascii="Calibri"/>
                      <w:spacing w:val="2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Ujung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berung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untuk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mengenalkan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kegiatan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community</w:t>
                  </w:r>
                  <w:r>
                    <w:rPr>
                      <w:rFonts w:ascii="Calibri"/>
                      <w:spacing w:val="43"/>
                      <w:w w:val="10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development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Himpunan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Mahasiswa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Teknik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Kimia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ITB</w:t>
                  </w:r>
                  <w:r>
                    <w:rPr>
                      <w:rFonts w:ascii="Calibri"/>
                      <w:spacing w:val="32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berupa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pemasangan</w:t>
                  </w:r>
                  <w:r>
                    <w:rPr>
                      <w:rFonts w:ascii="Calibri"/>
                      <w:spacing w:val="53"/>
                      <w:w w:val="10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reaktor</w:t>
                  </w:r>
                  <w:r>
                    <w:rPr>
                      <w:rFonts w:ascii="Calibri"/>
                      <w:spacing w:val="-15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biogas.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45.080002pt;width:86.4pt;height:390.6pt;mso-position-horizontal-relative:page;mso-position-vertical-relative:page;z-index:-41872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Foto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240005pt;margin-top:145.080002pt;width:337.4pt;height:390.6pt;mso-position-horizontal-relative:page;mso-position-vertical-relative:page;z-index:-418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67.629997pt;width:424.8pt;height:340.45pt;mso-position-horizontal-relative:page;mso-position-vertical-relative:page;z-index:-41824" coordorigin="1866,1353" coordsize="8496,6809">
            <v:group style="position:absolute;left:1872;top:1358;width:8484;height:2" coordorigin="1872,1358" coordsize="8484,2">
              <v:shape style="position:absolute;left:1872;top:1358;width:8484;height:2" coordorigin="1872,1358" coordsize="8484,0" path="m1872,1358l10356,1358e" filled="false" stroked="true" strokeweight=".580pt" strokecolor="#000000">
                <v:path arrowok="t"/>
              </v:shape>
            </v:group>
            <v:group style="position:absolute;left:1877;top:1363;width:2;height:6788" coordorigin="1877,1363" coordsize="2,6788">
              <v:shape style="position:absolute;left:1877;top:1363;width:2;height:6788" coordorigin="1877,1363" coordsize="0,6788" path="m1877,1363l1877,8150e" filled="false" stroked="true" strokeweight=".580pt" strokecolor="#000000">
                <v:path arrowok="t"/>
              </v:shape>
            </v:group>
            <v:group style="position:absolute;left:3156;top:1363;width:2;height:6788" coordorigin="3156,1363" coordsize="2,6788">
              <v:shape style="position:absolute;left:3156;top:1363;width:2;height:6788" coordorigin="3156,1363" coordsize="0,6788" path="m3156,1363l3156,8150e" filled="false" stroked="true" strokeweight=".580pt" strokecolor="#000000">
                <v:path arrowok="t"/>
              </v:shape>
            </v:group>
            <v:group style="position:absolute;left:10352;top:1363;width:2;height:6788" coordorigin="10352,1363" coordsize="2,6788">
              <v:shape style="position:absolute;left:10352;top:1363;width:2;height:6788" coordorigin="10352,1363" coordsize="0,6788" path="m10352,1363l10352,8150e" filled="false" stroked="true" strokeweight=".46pt" strokecolor="#000000">
                <v:path arrowok="t"/>
              </v:shape>
            </v:group>
            <v:group style="position:absolute;left:1872;top:1872;width:8484;height:2" coordorigin="1872,1872" coordsize="8484,2">
              <v:shape style="position:absolute;left:1872;top:1872;width:8484;height:2" coordorigin="1872,1872" coordsize="8484,0" path="m1872,1872l10356,1872e" filled="false" stroked="true" strokeweight=".580pt" strokecolor="#000000">
                <v:path arrowok="t"/>
              </v:shape>
            </v:group>
            <v:group style="position:absolute;left:1872;top:2134;width:8484;height:2" coordorigin="1872,2134" coordsize="8484,2">
              <v:shape style="position:absolute;left:1872;top:2134;width:8484;height:2" coordorigin="1872,2134" coordsize="8484,0" path="m1872,2134l10356,2134e" filled="false" stroked="true" strokeweight=".580pt" strokecolor="#000000">
                <v:path arrowok="t"/>
              </v:shape>
            </v:group>
            <v:group style="position:absolute;left:1872;top:2902;width:8484;height:2" coordorigin="1872,2902" coordsize="8484,2">
              <v:shape style="position:absolute;left:1872;top:2902;width:8484;height:2" coordorigin="1872,2902" coordsize="8484,0" path="m1872,2902l10356,2902e" filled="false" stroked="true" strokeweight=".580pt" strokecolor="#000000">
                <v:path arrowok="t"/>
              </v:shape>
            </v:group>
            <v:group style="position:absolute;left:1872;top:8155;width:8484;height:2" coordorigin="1872,8155" coordsize="8484,2">
              <v:shape style="position:absolute;left:1872;top:8155;width:8484;height:2" coordorigin="1872,8155" coordsize="8484,0" path="m1872,8155l10356,8155e" filled="false" stroked="true" strokeweight=".580pt" strokecolor="#000000">
                <v:path arrowok="t"/>
              </v:shape>
              <v:shape style="position:absolute;left:3257;top:2906;width:6989;height:5239" type="#_x0000_t75" stroked="false">
                <v:imagedata r:id="rId33" o:title=""/>
              </v:shape>
            </v:group>
            <w10:wrap type="none"/>
          </v:group>
        </w:pict>
      </w:r>
      <w:r>
        <w:rPr/>
        <w:pict>
          <v:shape style="position:absolute;margin-left:93.839996pt;margin-top:67.919998pt;width:64pt;height:25.7pt;mso-position-horizontal-relative:page;mso-position-vertical-relative:page;z-index:-41800" type="#_x0000_t202" filled="false" stroked="false">
            <v:textbox inset="0,0,0,0">
              <w:txbxContent>
                <w:p>
                  <w:pPr>
                    <w:spacing w:line="247" w:lineRule="auto" w:before="10"/>
                    <w:ind w:left="100" w:right="44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Nama</w:t>
                  </w:r>
                  <w:r>
                    <w:rPr>
                      <w:rFonts w:ascii="Calibri"/>
                      <w:w w:val="10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Kegiatan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800003pt;margin-top:67.919998pt;width:359.85pt;height:25.7pt;mso-position-horizontal-relative:page;mso-position-vertical-relative:page;z-index:-41776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HIMATEK</w:t>
                  </w:r>
                  <w:r>
                    <w:rPr>
                      <w:rFonts w:ascii="Calibri"/>
                      <w:spacing w:val="-1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Berbagi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93.599998pt;width:64pt;height:13.1pt;mso-position-horizontal-relative:page;mso-position-vertical-relative:page;z-index:-41752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Tanggal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800003pt;margin-top:93.599998pt;width:359.85pt;height:13.1pt;mso-position-horizontal-relative:page;mso-position-vertical-relative:page;z-index:-41728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6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Oktober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2018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06.68pt;width:64pt;height:38.4pt;mso-position-horizontal-relative:page;mso-position-vertical-relative:page;z-index:-41704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Deskripsi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800003pt;margin-top:106.68pt;width:359.85pt;height:38.4pt;mso-position-horizontal-relative:page;mso-position-vertical-relative:page;z-index:-41680" type="#_x0000_t202" filled="false" stroked="false">
            <v:textbox inset="0,0,0,0">
              <w:txbxContent>
                <w:p>
                  <w:pPr>
                    <w:spacing w:line="247" w:lineRule="auto" w:before="10"/>
                    <w:ind w:left="100" w:right="628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Kunjungan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HIMATEK-ITB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ke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Panti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Jompo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Tresna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Werda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Budhi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Pertiwi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sebagai</w:t>
                  </w:r>
                  <w:r>
                    <w:rPr>
                      <w:rFonts w:ascii="Calibri"/>
                      <w:spacing w:val="43"/>
                      <w:w w:val="10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bentuk</w:t>
                  </w:r>
                  <w:r>
                    <w:rPr>
                      <w:rFonts w:ascii="Calibri"/>
                      <w:spacing w:val="-12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dari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rasa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peduli</w:t>
                  </w:r>
                  <w:r>
                    <w:rPr>
                      <w:rFonts w:ascii="Calibri"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kepada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manula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dan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masyarakat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sekitar,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untuk</w:t>
                  </w:r>
                  <w:r>
                    <w:rPr>
                      <w:rFonts w:ascii="Calibri"/>
                      <w:spacing w:val="29"/>
                      <w:w w:val="10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menumbuhkan</w:t>
                  </w:r>
                  <w:r>
                    <w:rPr>
                      <w:rFonts w:ascii="Calibri"/>
                      <w:spacing w:val="-13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rasa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peduli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kepada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masyarakat.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45.080002pt;width:64pt;height:262.7pt;mso-position-horizontal-relative:page;mso-position-vertical-relative:page;z-index:-41656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Foto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800003pt;margin-top:145.080002pt;width:359.85pt;height:262.7pt;mso-position-horizontal-relative:page;mso-position-vertical-relative:page;z-index:-416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67.629997pt;width:424.8pt;height:319.8pt;mso-position-horizontal-relative:page;mso-position-vertical-relative:page;z-index:-41608" coordorigin="1866,1353" coordsize="8496,6396">
            <v:group style="position:absolute;left:1872;top:1358;width:8484;height:2" coordorigin="1872,1358" coordsize="8484,2">
              <v:shape style="position:absolute;left:1872;top:1358;width:8484;height:2" coordorigin="1872,1358" coordsize="8484,0" path="m1872,1358l10356,1358e" filled="false" stroked="true" strokeweight=".580pt" strokecolor="#000000">
                <v:path arrowok="t"/>
              </v:shape>
            </v:group>
            <v:group style="position:absolute;left:1877;top:1363;width:2;height:6375" coordorigin="1877,1363" coordsize="2,6375">
              <v:shape style="position:absolute;left:1877;top:1363;width:2;height:6375" coordorigin="1877,1363" coordsize="0,6375" path="m1877,1363l1877,7738e" filled="false" stroked="true" strokeweight=".580pt" strokecolor="#000000">
                <v:path arrowok="t"/>
              </v:shape>
            </v:group>
            <v:group style="position:absolute;left:3367;top:1363;width:2;height:6375" coordorigin="3367,1363" coordsize="2,6375">
              <v:shape style="position:absolute;left:3367;top:1363;width:2;height:6375" coordorigin="3367,1363" coordsize="0,6375" path="m3367,1363l3367,7738e" filled="false" stroked="true" strokeweight=".580pt" strokecolor="#000000">
                <v:path arrowok="t"/>
              </v:shape>
            </v:group>
            <v:group style="position:absolute;left:10352;top:1363;width:2;height:6375" coordorigin="10352,1363" coordsize="2,6375">
              <v:shape style="position:absolute;left:10352;top:1363;width:2;height:6375" coordorigin="10352,1363" coordsize="0,6375" path="m10352,1363l10352,7738e" filled="false" stroked="true" strokeweight=".46pt" strokecolor="#000000">
                <v:path arrowok="t"/>
              </v:shape>
            </v:group>
            <v:group style="position:absolute;left:1872;top:1620;width:8484;height:2" coordorigin="1872,1620" coordsize="8484,2">
              <v:shape style="position:absolute;left:1872;top:1620;width:8484;height:2" coordorigin="1872,1620" coordsize="8484,0" path="m1872,1620l10356,1620e" filled="false" stroked="true" strokeweight=".580pt" strokecolor="#000000">
                <v:path arrowok="t"/>
              </v:shape>
            </v:group>
            <v:group style="position:absolute;left:1872;top:1882;width:8484;height:2" coordorigin="1872,1882" coordsize="8484,2">
              <v:shape style="position:absolute;left:1872;top:1882;width:8484;height:2" coordorigin="1872,1882" coordsize="8484,0" path="m1872,1882l10356,1882e" filled="false" stroked="true" strokeweight=".580pt" strokecolor="#000000">
                <v:path arrowok="t"/>
              </v:shape>
            </v:group>
            <v:group style="position:absolute;left:1872;top:2648;width:8484;height:2" coordorigin="1872,2648" coordsize="8484,2">
              <v:shape style="position:absolute;left:1872;top:2648;width:8484;height:2" coordorigin="1872,2648" coordsize="8484,0" path="m1872,2648l10356,2648e" filled="false" stroked="true" strokeweight=".46pt" strokecolor="#000000">
                <v:path arrowok="t"/>
              </v:shape>
            </v:group>
            <v:group style="position:absolute;left:1872;top:7742;width:8484;height:2" coordorigin="1872,7742" coordsize="8484,2">
              <v:shape style="position:absolute;left:1872;top:7742;width:8484;height:2" coordorigin="1872,7742" coordsize="8484,0" path="m1872,7742l10356,7742e" filled="false" stroked="true" strokeweight=".580pt" strokecolor="#000000">
                <v:path arrowok="t"/>
              </v:shape>
              <v:shape style="position:absolute;left:3470;top:2654;width:6780;height:5083" type="#_x0000_t75" stroked="false">
                <v:imagedata r:id="rId34" o:title=""/>
              </v:shape>
            </v:group>
            <w10:wrap type="none"/>
          </v:group>
        </w:pict>
      </w:r>
      <w:r>
        <w:rPr/>
        <w:pict>
          <v:shape style="position:absolute;margin-left:93.839996pt;margin-top:67.919998pt;width:74.55pt;height:13.1pt;mso-position-horizontal-relative:page;mso-position-vertical-relative:page;z-index:-41584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Nama</w:t>
                  </w:r>
                  <w:r>
                    <w:rPr>
                      <w:rFonts w:ascii="Calibri"/>
                      <w:spacing w:val="-1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Kegiatan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360001pt;margin-top:67.919998pt;width:349.3pt;height:13.1pt;mso-position-horizontal-relative:page;mso-position-vertical-relative:page;z-index:-41560" type="#_x0000_t202" filled="false" stroked="false">
            <v:textbox inset="0,0,0,0">
              <w:txbxContent>
                <w:p>
                  <w:pPr>
                    <w:spacing w:before="10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Kunjungan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dari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Teknik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Kimia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Universitas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Sultan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Ageng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Tirtayasa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(UNTIRTA)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81pt;width:74.55pt;height:13.1pt;mso-position-horizontal-relative:page;mso-position-vertical-relative:page;z-index:-41536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Tanggal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360001pt;margin-top:81pt;width:349.3pt;height:13.1pt;mso-position-horizontal-relative:page;mso-position-vertical-relative:page;z-index:-41512" type="#_x0000_t202" filled="false" stroked="false">
            <v:textbox inset="0,0,0,0">
              <w:txbxContent>
                <w:p>
                  <w:pPr>
                    <w:spacing w:before="10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24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Oktober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2018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94.080002pt;width:74.55pt;height:38.35pt;mso-position-horizontal-relative:page;mso-position-vertical-relative:page;z-index:-41488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Deskripsi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8.360001pt;margin-top:94.080002pt;width:349.3pt;height:38.35pt;mso-position-horizontal-relative:page;mso-position-vertical-relative:page;z-index:-41464" type="#_x0000_t202" filled="false" stroked="false">
            <v:textbox inset="0,0,0,0">
              <w:txbxContent>
                <w:p>
                  <w:pPr>
                    <w:spacing w:line="247" w:lineRule="auto" w:before="10"/>
                    <w:ind w:left="103" w:right="215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Pada</w:t>
                  </w:r>
                  <w:r>
                    <w:rPr>
                      <w:rFonts w:ascii="Calibri"/>
                      <w:spacing w:val="-8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kunjungan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ini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UNTIRTA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berkunjung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ke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teknik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kimia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untuk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dikenalkan</w:t>
                  </w:r>
                  <w:r>
                    <w:rPr>
                      <w:rFonts w:ascii="Calibri"/>
                      <w:spacing w:val="45"/>
                      <w:w w:val="10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tentang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teknik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kimia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ITB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serta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berdiskusi</w:t>
                  </w:r>
                  <w:r>
                    <w:rPr>
                      <w:rFonts w:ascii="Calibri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dengan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anggota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HIMATEK-ITB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tentang</w:t>
                  </w:r>
                  <w:r>
                    <w:rPr>
                      <w:rFonts w:ascii="Calibri"/>
                      <w:spacing w:val="67"/>
                      <w:w w:val="104"/>
                      <w:sz w:val="20"/>
                    </w:rPr>
                    <w:t> </w:t>
                  </w: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himpunan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32.419998pt;width:74.55pt;height:254.7pt;mso-position-horizontal-relative:page;mso-position-vertical-relative:page;z-index:-41440" type="#_x0000_t202" filled="false" stroked="false">
            <v:textbox inset="0,0,0,0">
              <w:txbxContent>
                <w:p>
                  <w:pPr>
                    <w:spacing w:before="9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Foto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8.360001pt;margin-top:132.419998pt;width:349.3pt;height:254.7pt;mso-position-horizontal-relative:page;mso-position-vertical-relative:page;z-index:-414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2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93.309998pt;margin-top:67.629997pt;width:424.8pt;height:301.1pt;mso-position-horizontal-relative:page;mso-position-vertical-relative:page;z-index:-41392" coordorigin="1866,1353" coordsize="8496,6022">
            <v:group style="position:absolute;left:1872;top:1358;width:8484;height:2" coordorigin="1872,1358" coordsize="8484,2">
              <v:shape style="position:absolute;left:1872;top:1358;width:8484;height:2" coordorigin="1872,1358" coordsize="8484,0" path="m1872,1358l10356,1358e" filled="false" stroked="true" strokeweight=".580pt" strokecolor="#000000">
                <v:path arrowok="t"/>
              </v:shape>
            </v:group>
            <v:group style="position:absolute;left:1877;top:1363;width:2;height:6000" coordorigin="1877,1363" coordsize="2,6000">
              <v:shape style="position:absolute;left:1877;top:1363;width:2;height:6000" coordorigin="1877,1363" coordsize="0,6000" path="m1877,1363l1877,7363e" filled="false" stroked="true" strokeweight=".580pt" strokecolor="#000000">
                <v:path arrowok="t"/>
              </v:shape>
            </v:group>
            <v:group style="position:absolute;left:3070;top:1363;width:2;height:6000" coordorigin="3070,1363" coordsize="2,6000">
              <v:shape style="position:absolute;left:3070;top:1363;width:2;height:6000" coordorigin="3070,1363" coordsize="0,6000" path="m3070,1363l3070,7363e" filled="false" stroked="true" strokeweight=".580pt" strokecolor="#000000">
                <v:path arrowok="t"/>
              </v:shape>
            </v:group>
            <v:group style="position:absolute;left:10352;top:1363;width:2;height:6000" coordorigin="10352,1363" coordsize="2,6000">
              <v:shape style="position:absolute;left:10352;top:1363;width:2;height:6000" coordorigin="10352,1363" coordsize="0,6000" path="m10352,1363l10352,7363e" filled="false" stroked="true" strokeweight=".46pt" strokecolor="#000000">
                <v:path arrowok="t"/>
              </v:shape>
            </v:group>
            <v:group style="position:absolute;left:1872;top:1872;width:8484;height:2" coordorigin="1872,1872" coordsize="8484,2">
              <v:shape style="position:absolute;left:1872;top:1872;width:8484;height:2" coordorigin="1872,1872" coordsize="8484,0" path="m1872,1872l10356,1872e" filled="false" stroked="true" strokeweight=".580pt" strokecolor="#000000">
                <v:path arrowok="t"/>
              </v:shape>
            </v:group>
            <v:group style="position:absolute;left:1872;top:2134;width:8484;height:2" coordorigin="1872,2134" coordsize="8484,2">
              <v:shape style="position:absolute;left:1872;top:2134;width:8484;height:2" coordorigin="1872,2134" coordsize="8484,0" path="m1872,2134l10356,2134e" filled="false" stroked="true" strokeweight=".580pt" strokecolor="#000000">
                <v:path arrowok="t"/>
              </v:shape>
            </v:group>
            <v:group style="position:absolute;left:1872;top:2648;width:8484;height:2" coordorigin="1872,2648" coordsize="8484,2">
              <v:shape style="position:absolute;left:1872;top:2648;width:8484;height:2" coordorigin="1872,2648" coordsize="8484,0" path="m1872,2648l10356,2648e" filled="false" stroked="true" strokeweight=".46pt" strokecolor="#000000">
                <v:path arrowok="t"/>
              </v:shape>
            </v:group>
            <v:group style="position:absolute;left:1872;top:7368;width:8484;height:2" coordorigin="1872,7368" coordsize="8484,2">
              <v:shape style="position:absolute;left:1872;top:7368;width:8484;height:2" coordorigin="1872,7368" coordsize="8484,0" path="m1872,7368l10356,7368e" filled="false" stroked="true" strokeweight=".580pt" strokecolor="#000000">
                <v:path arrowok="t"/>
              </v:shape>
              <v:shape style="position:absolute;left:3173;top:2654;width:7066;height:4699" type="#_x0000_t75" stroked="false">
                <v:imagedata r:id="rId35" o:title=""/>
              </v:shape>
            </v:group>
            <w10:wrap type="none"/>
          </v:group>
        </w:pict>
      </w:r>
      <w:r>
        <w:rPr/>
        <w:pict>
          <v:shape style="position:absolute;margin-left:93.839996pt;margin-top:67.919998pt;width:59.65pt;height:25.7pt;mso-position-horizontal-relative:page;mso-position-vertical-relative:page;z-index:-41368" type="#_x0000_t202" filled="false" stroked="false">
            <v:textbox inset="0,0,0,0">
              <w:txbxContent>
                <w:p>
                  <w:pPr>
                    <w:spacing w:line="247" w:lineRule="auto" w:before="10"/>
                    <w:ind w:left="100" w:right="354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Nama</w:t>
                  </w:r>
                  <w:r>
                    <w:rPr>
                      <w:rFonts w:ascii="Calibri"/>
                      <w:w w:val="10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sz w:val="20"/>
                    </w:rPr>
                    <w:t>Kegiatan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479996pt;margin-top:67.919998pt;width:364.15pt;height:25.7pt;mso-position-horizontal-relative:page;mso-position-vertical-relative:page;z-index:-41344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Wisuda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Oktober</w:t>
                  </w:r>
                  <w:r>
                    <w:rPr>
                      <w:rFonts w:ascii="Calibri"/>
                      <w:spacing w:val="-12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2018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93.599998pt;width:59.65pt;height:13.1pt;mso-position-horizontal-relative:page;mso-position-vertical-relative:page;z-index:-41320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Tanggal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479996pt;margin-top:93.599998pt;width:364.15pt;height:13.1pt;mso-position-horizontal-relative:page;mso-position-vertical-relative:page;z-index:-41296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1"/>
                      <w:w w:val="105"/>
                      <w:sz w:val="20"/>
                    </w:rPr>
                    <w:t>20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Oktober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2018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06.68pt;width:59.65pt;height:25.75pt;mso-position-horizontal-relative:page;mso-position-vertical-relative:page;z-index:-41272" type="#_x0000_t202" filled="false" stroked="false">
            <v:textbox inset="0,0,0,0">
              <w:txbxContent>
                <w:p>
                  <w:pPr>
                    <w:spacing w:before="1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Deskripsi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3.479996pt;margin-top:106.68pt;width:364.15pt;height:25.75pt;mso-position-horizontal-relative:page;mso-position-vertical-relative:page;z-index:-41248" type="#_x0000_t202" filled="false" stroked="false">
            <v:textbox inset="0,0,0,0">
              <w:txbxContent>
                <w:p>
                  <w:pPr>
                    <w:spacing w:line="247" w:lineRule="auto" w:before="10"/>
                    <w:ind w:left="100" w:right="389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Wisuda</w:t>
                  </w:r>
                  <w:r>
                    <w:rPr>
                      <w:rFonts w:ascii="Calibri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2"/>
                      <w:w w:val="105"/>
                      <w:sz w:val="20"/>
                    </w:rPr>
                    <w:t>Oktober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2018,</w:t>
                  </w:r>
                  <w:r>
                    <w:rPr>
                      <w:rFonts w:ascii="Calibri"/>
                      <w:spacing w:val="-13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perayaan</w:t>
                  </w:r>
                  <w:r>
                    <w:rPr>
                      <w:rFonts w:ascii="Calibri"/>
                      <w:spacing w:val="-12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lulusnya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mahasiswa-mahasiswi</w:t>
                  </w:r>
                  <w:r>
                    <w:rPr>
                      <w:rFonts w:ascii="Calibri"/>
                      <w:spacing w:val="-12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Teknik</w:t>
                  </w:r>
                  <w:r>
                    <w:rPr>
                      <w:rFonts w:ascii="Calibri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Kimia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w w:val="105"/>
                      <w:sz w:val="20"/>
                    </w:rPr>
                    <w:t>ITB</w:t>
                  </w:r>
                  <w:r>
                    <w:rPr>
                      <w:rFonts w:ascii="Calibri"/>
                      <w:spacing w:val="43"/>
                      <w:w w:val="104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pada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bulan</w:t>
                  </w:r>
                  <w:r>
                    <w:rPr>
                      <w:rFonts w:ascii="Calibri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20"/>
                    </w:rPr>
                    <w:t>Oktober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39996pt;margin-top:132.419998pt;width:59.65pt;height:236pt;mso-position-horizontal-relative:page;mso-position-vertical-relative:page;z-index:-41224" type="#_x0000_t202" filled="false" stroked="false">
            <v:textbox inset="0,0,0,0">
              <w:txbxContent>
                <w:p>
                  <w:pPr>
                    <w:spacing w:before="9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w w:val="105"/>
                      <w:sz w:val="20"/>
                    </w:rPr>
                    <w:t>Foto</w:t>
                  </w:r>
                  <w:r>
                    <w:rPr>
                      <w:rFonts w:ascii="Calibri"/>
                      <w:sz w:val="20"/>
                    </w:rPr>
                  </w:r>
                </w:p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3.479996pt;margin-top:132.419998pt;width:364.15pt;height:236pt;mso-position-horizontal-relative:page;mso-position-vertical-relative:page;z-index:-412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2240" w:h="15840"/>
      <w:pgMar w:top="12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)"/>
      <w:lvlJc w:val="left"/>
      <w:pPr>
        <w:ind w:left="777" w:hanging="339"/>
        <w:jc w:val="left"/>
      </w:pPr>
      <w:rPr>
        <w:rFonts w:hint="default" w:ascii="Trebuchet MS" w:hAnsi="Trebuchet MS" w:eastAsia="Trebuchet MS"/>
        <w:spacing w:val="2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1347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18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8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9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29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99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0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40" w:hanging="339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780" w:hanging="339"/>
        <w:jc w:val="left"/>
      </w:pPr>
      <w:rPr>
        <w:rFonts w:hint="default" w:ascii="Trebuchet MS" w:hAnsi="Trebuchet MS" w:eastAsia="Trebuchet MS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1382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84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86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8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90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92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94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96" w:hanging="339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777" w:hanging="339"/>
        <w:jc w:val="left"/>
      </w:pPr>
      <w:rPr>
        <w:rFonts w:hint="default" w:ascii="Trebuchet MS" w:hAnsi="Trebuchet MS" w:eastAsia="Trebuchet MS"/>
        <w:spacing w:val="2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1347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18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8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9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29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99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0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40" w:hanging="339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777" w:hanging="339"/>
        <w:jc w:val="left"/>
      </w:pPr>
      <w:rPr>
        <w:rFonts w:hint="default" w:ascii="Trebuchet MS" w:hAnsi="Trebuchet MS" w:eastAsia="Trebuchet MS"/>
        <w:spacing w:val="2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1347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18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8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9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29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99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0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40" w:hanging="339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777" w:hanging="339"/>
        <w:jc w:val="left"/>
      </w:pPr>
      <w:rPr>
        <w:rFonts w:hint="default" w:ascii="Trebuchet MS" w:hAnsi="Trebuchet MS" w:eastAsia="Trebuchet MS"/>
        <w:spacing w:val="2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1347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18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8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9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29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99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0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40" w:hanging="339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405" w:hanging="267"/>
        <w:jc w:val="left"/>
      </w:pPr>
      <w:rPr>
        <w:rFonts w:hint="default" w:ascii="Trebuchet MS" w:hAnsi="Trebuchet MS" w:eastAsia="Trebuchet MS"/>
        <w:spacing w:val="2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1017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30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42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55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67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79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92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04" w:hanging="267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400" w:hanging="267"/>
        <w:jc w:val="left"/>
      </w:pPr>
      <w:rPr>
        <w:rFonts w:hint="default" w:ascii="Trebuchet MS" w:hAnsi="Trebuchet MS" w:eastAsia="Trebuchet MS"/>
        <w:spacing w:val="2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1008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16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24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32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0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49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57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65" w:hanging="267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400" w:hanging="267"/>
        <w:jc w:val="left"/>
      </w:pPr>
      <w:rPr>
        <w:rFonts w:hint="default" w:ascii="Trebuchet MS" w:hAnsi="Trebuchet MS" w:eastAsia="Trebuchet MS"/>
        <w:spacing w:val="2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1008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16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24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32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0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49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57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65" w:hanging="26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400" w:hanging="267"/>
        <w:jc w:val="left"/>
      </w:pPr>
      <w:rPr>
        <w:rFonts w:hint="default" w:ascii="Trebuchet MS" w:hAnsi="Trebuchet MS" w:eastAsia="Trebuchet MS"/>
        <w:spacing w:val="2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1008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16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24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32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0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49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57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65" w:hanging="26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400" w:hanging="267"/>
        <w:jc w:val="left"/>
      </w:pPr>
      <w:rPr>
        <w:rFonts w:hint="default" w:ascii="Trebuchet MS" w:hAnsi="Trebuchet MS" w:eastAsia="Trebuchet MS"/>
        <w:spacing w:val="2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1008" w:hanging="2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16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24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32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0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49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57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65" w:hanging="267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400" w:hanging="301"/>
        <w:jc w:val="left"/>
      </w:pPr>
      <w:rPr>
        <w:rFonts w:hint="default" w:ascii="Trebuchet MS" w:hAnsi="Trebuchet MS" w:eastAsia="Trebuchet MS"/>
        <w:spacing w:val="2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1008" w:hanging="3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16" w:hanging="3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24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32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0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49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57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65" w:hanging="30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398" w:hanging="339"/>
        <w:jc w:val="left"/>
      </w:pPr>
      <w:rPr>
        <w:rFonts w:hint="default" w:ascii="Trebuchet MS" w:hAnsi="Trebuchet MS" w:eastAsia="Trebuchet MS"/>
        <w:spacing w:val="2"/>
        <w:w w:val="104"/>
        <w:sz w:val="18"/>
        <w:szCs w:val="18"/>
      </w:rPr>
    </w:lvl>
    <w:lvl w:ilvl="1">
      <w:start w:val="1"/>
      <w:numFmt w:val="bullet"/>
      <w:lvlText w:val="•"/>
      <w:lvlJc w:val="left"/>
      <w:pPr>
        <w:ind w:left="1021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45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68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91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5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38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2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85" w:hanging="339"/>
      </w:pPr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1"/>
      <w:ind w:left="100"/>
    </w:pPr>
    <w:rPr>
      <w:rFonts w:ascii="Trebuchet MS" w:hAnsi="Trebuchet MS" w:eastAsia="Trebuchet MS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2018-11-24T12:02:28Z</dcterms:created>
  <dcterms:modified xsi:type="dcterms:W3CDTF">2018-11-24T12:02:28Z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2018-11-23T00:00:00Z</vt:filetime>
  </property>
  <property fmtid="{D5CDD505-2E9C-101B-9397-08002B2CF9AE}" pid="3" name="LastSaved">
    <vt:filetime>2018-11-24T00:00:00Z</vt:filetime>
  </property>
</Properties>
</file>